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 w:hint="default"/>
          <w:sz w:val="6"/>
          <w:szCs w:val="6"/>
        </w:rPr>
      </w:pPr>
    </w:p>
    <w:p>
      <w:pPr>
        <w:spacing w:line="2467" w:lineRule="exact"/>
        <w:ind w:left="116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48"/>
          <w:sz w:val="20"/>
          <w:szCs w:val="20"/>
        </w:rPr>
        <w:drawing>
          <wp:inline distT="0" distB="0" distL="0" distR="0">
            <wp:extent cx="1566862" cy="156686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862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48"/>
          <w:sz w:val="20"/>
          <w:szCs w:val="20"/>
        </w:rPr>
      </w:r>
    </w:p>
    <w:p>
      <w:pPr>
        <w:spacing w:line="285" w:lineRule="auto" w:before="792"/>
        <w:ind w:left="116" w:right="-17" w:firstLine="0"/>
        <w:jc w:val="left"/>
        <w:rPr>
          <w:rFonts w:ascii="Georgia" w:hAnsi="Georgia" w:cs="Georgia" w:eastAsia="Georgia" w:hint="default"/>
          <w:sz w:val="100"/>
          <w:szCs w:val="100"/>
        </w:rPr>
      </w:pPr>
      <w:r>
        <w:rPr>
          <w:rFonts w:ascii="Georgia" w:hAnsi="Georgia"/>
          <w:i/>
          <w:color w:val="001F5F"/>
          <w:spacing w:val="-3"/>
          <w:w w:val="105"/>
          <w:sz w:val="108"/>
        </w:rPr>
        <w:t>Boletín</w:t>
      </w:r>
      <w:r>
        <w:rPr>
          <w:rFonts w:ascii="Georgia" w:hAnsi="Georgia"/>
          <w:i/>
          <w:color w:val="001F5F"/>
          <w:w w:val="105"/>
          <w:sz w:val="108"/>
        </w:rPr>
        <w:t> </w:t>
      </w:r>
      <w:r>
        <w:rPr>
          <w:rFonts w:ascii="Georgia" w:hAnsi="Georgia"/>
          <w:i/>
          <w:color w:val="001F5F"/>
          <w:w w:val="105"/>
          <w:sz w:val="100"/>
        </w:rPr>
        <w:t>Club</w:t>
      </w:r>
      <w:r>
        <w:rPr>
          <w:rFonts w:ascii="Georgia" w:hAnsi="Georgia"/>
          <w:i/>
          <w:color w:val="001F5F"/>
          <w:spacing w:val="-199"/>
          <w:w w:val="105"/>
          <w:sz w:val="100"/>
        </w:rPr>
        <w:t> </w:t>
      </w:r>
      <w:r>
        <w:rPr>
          <w:rFonts w:ascii="Georgia" w:hAnsi="Georgia"/>
          <w:i/>
          <w:color w:val="001F5F"/>
          <w:spacing w:val="-199"/>
          <w:w w:val="105"/>
          <w:sz w:val="100"/>
        </w:rPr>
      </w:r>
      <w:r>
        <w:rPr>
          <w:rFonts w:ascii="Georgia" w:hAnsi="Georgia"/>
          <w:i/>
          <w:color w:val="001F5F"/>
          <w:sz w:val="100"/>
        </w:rPr>
        <w:t>Rotario</w:t>
      </w:r>
      <w:r>
        <w:rPr>
          <w:rFonts w:ascii="Georgia" w:hAnsi="Georgia"/>
          <w:sz w:val="100"/>
        </w:rPr>
      </w:r>
    </w:p>
    <w:p>
      <w:pPr>
        <w:spacing w:line="283" w:lineRule="auto" w:before="203"/>
        <w:ind w:left="116" w:right="-17" w:firstLine="0"/>
        <w:jc w:val="left"/>
        <w:rPr>
          <w:rFonts w:ascii="Georgia" w:hAnsi="Georgia" w:cs="Georgia" w:eastAsia="Georgia" w:hint="default"/>
          <w:sz w:val="100"/>
          <w:szCs w:val="100"/>
        </w:rPr>
      </w:pPr>
      <w:r>
        <w:rPr/>
        <w:pict>
          <v:shape style="position:absolute;margin-left:70.800003pt;margin-top:204.439621pt;width:108.25pt;height:116.85pt;mso-position-horizontal-relative:page;mso-position-vertical-relative:paragraph;z-index:0" type="#_x0000_t75" stroked="false">
            <v:imagedata r:id="rId6" o:title=""/>
          </v:shape>
        </w:pict>
      </w:r>
      <w:r>
        <w:rPr>
          <w:rFonts w:ascii="Georgia"/>
          <w:i/>
          <w:color w:val="001F5F"/>
          <w:w w:val="105"/>
          <w:sz w:val="100"/>
        </w:rPr>
        <w:t>Villa</w:t>
      </w:r>
      <w:r>
        <w:rPr>
          <w:rFonts w:ascii="Georgia"/>
          <w:i/>
          <w:color w:val="001F5F"/>
          <w:spacing w:val="40"/>
          <w:w w:val="105"/>
          <w:sz w:val="100"/>
        </w:rPr>
        <w:t> </w:t>
      </w:r>
      <w:r>
        <w:rPr>
          <w:rFonts w:ascii="Georgia"/>
          <w:i/>
          <w:color w:val="001F5F"/>
          <w:w w:val="105"/>
          <w:sz w:val="100"/>
        </w:rPr>
        <w:t>de</w:t>
      </w:r>
      <w:r>
        <w:rPr>
          <w:rFonts w:ascii="Georgia"/>
          <w:i/>
          <w:color w:val="001F5F"/>
          <w:w w:val="114"/>
          <w:sz w:val="100"/>
        </w:rPr>
        <w:t> </w:t>
      </w:r>
      <w:r>
        <w:rPr>
          <w:rFonts w:ascii="Georgia"/>
          <w:i/>
          <w:color w:val="001F5F"/>
          <w:spacing w:val="2"/>
          <w:w w:val="105"/>
          <w:sz w:val="100"/>
        </w:rPr>
        <w:t>Leyva</w:t>
      </w:r>
      <w:r>
        <w:rPr>
          <w:rFonts w:ascii="Georgia"/>
          <w:spacing w:val="2"/>
          <w:sz w:val="100"/>
        </w:rPr>
      </w:r>
    </w:p>
    <w:p>
      <w:pPr>
        <w:spacing w:line="240" w:lineRule="auto" w:before="4"/>
        <w:rPr>
          <w:rFonts w:ascii="Georgia" w:hAnsi="Georgia" w:cs="Georgia" w:eastAsia="Georgia" w:hint="default"/>
          <w:i/>
          <w:sz w:val="6"/>
          <w:szCs w:val="6"/>
        </w:rPr>
      </w:pPr>
      <w:r>
        <w:rPr/>
        <w:br w:type="column"/>
      </w:r>
      <w:r>
        <w:rPr>
          <w:rFonts w:ascii="Georgia"/>
          <w:i/>
          <w:sz w:val="6"/>
        </w:rPr>
      </w:r>
    </w:p>
    <w:p>
      <w:pPr>
        <w:spacing w:line="4003" w:lineRule="exact"/>
        <w:ind w:left="116" w:right="0" w:firstLine="0"/>
        <w:rPr>
          <w:rFonts w:ascii="Georgia" w:hAnsi="Georgia" w:cs="Georgia" w:eastAsia="Georgia" w:hint="default"/>
          <w:sz w:val="20"/>
          <w:szCs w:val="20"/>
        </w:rPr>
      </w:pPr>
      <w:r>
        <w:rPr>
          <w:rFonts w:ascii="Georgia" w:hAnsi="Georgia" w:cs="Georgia" w:eastAsia="Georgia" w:hint="default"/>
          <w:position w:val="-79"/>
          <w:sz w:val="20"/>
          <w:szCs w:val="20"/>
        </w:rPr>
        <w:drawing>
          <wp:inline distT="0" distB="0" distL="0" distR="0">
            <wp:extent cx="3388107" cy="254203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107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 w:hint="default"/>
          <w:position w:val="-79"/>
          <w:sz w:val="20"/>
          <w:szCs w:val="20"/>
        </w:rPr>
      </w:r>
    </w:p>
    <w:p>
      <w:pPr>
        <w:spacing w:line="240" w:lineRule="auto" w:before="6"/>
        <w:rPr>
          <w:rFonts w:ascii="Georgia" w:hAnsi="Georgia" w:cs="Georgia" w:eastAsia="Georgia" w:hint="default"/>
          <w:i/>
          <w:sz w:val="21"/>
          <w:szCs w:val="21"/>
        </w:rPr>
      </w:pPr>
    </w:p>
    <w:p>
      <w:pPr>
        <w:spacing w:line="3758" w:lineRule="exact"/>
        <w:ind w:left="116" w:right="0" w:firstLine="0"/>
        <w:rPr>
          <w:rFonts w:ascii="Georgia" w:hAnsi="Georgia" w:cs="Georgia" w:eastAsia="Georgia" w:hint="default"/>
          <w:sz w:val="20"/>
          <w:szCs w:val="20"/>
        </w:rPr>
      </w:pPr>
      <w:r>
        <w:rPr>
          <w:rFonts w:ascii="Georgia" w:hAnsi="Georgia" w:cs="Georgia" w:eastAsia="Georgia" w:hint="default"/>
          <w:position w:val="-74"/>
          <w:sz w:val="20"/>
          <w:szCs w:val="20"/>
        </w:rPr>
        <w:drawing>
          <wp:inline distT="0" distB="0" distL="0" distR="0">
            <wp:extent cx="3401152" cy="2386583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152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 w:hint="default"/>
          <w:position w:val="-74"/>
          <w:sz w:val="20"/>
          <w:szCs w:val="20"/>
        </w:rPr>
      </w:r>
    </w:p>
    <w:p>
      <w:pPr>
        <w:spacing w:line="240" w:lineRule="auto" w:before="2"/>
        <w:rPr>
          <w:rFonts w:ascii="Georgia" w:hAnsi="Georgia" w:cs="Georgia" w:eastAsia="Georgia" w:hint="default"/>
          <w:i/>
          <w:sz w:val="21"/>
          <w:szCs w:val="21"/>
        </w:rPr>
      </w:pPr>
    </w:p>
    <w:p>
      <w:pPr>
        <w:spacing w:line="3996" w:lineRule="exact"/>
        <w:ind w:left="116" w:right="0" w:firstLine="0"/>
        <w:rPr>
          <w:rFonts w:ascii="Georgia" w:hAnsi="Georgia" w:cs="Georgia" w:eastAsia="Georgia" w:hint="default"/>
          <w:sz w:val="20"/>
          <w:szCs w:val="20"/>
        </w:rPr>
      </w:pPr>
      <w:r>
        <w:rPr>
          <w:rFonts w:ascii="Georgia" w:hAnsi="Georgia" w:cs="Georgia" w:eastAsia="Georgia" w:hint="default"/>
          <w:position w:val="-79"/>
          <w:sz w:val="20"/>
          <w:szCs w:val="20"/>
        </w:rPr>
        <w:drawing>
          <wp:inline distT="0" distB="0" distL="0" distR="0">
            <wp:extent cx="3383279" cy="2537460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 w:hint="default"/>
          <w:position w:val="-79"/>
          <w:sz w:val="20"/>
          <w:szCs w:val="20"/>
        </w:rPr>
      </w:r>
    </w:p>
    <w:p>
      <w:pPr>
        <w:spacing w:line="240" w:lineRule="auto" w:before="5"/>
        <w:rPr>
          <w:rFonts w:ascii="Georgia" w:hAnsi="Georgia" w:cs="Georgia" w:eastAsia="Georgia" w:hint="default"/>
          <w:i/>
          <w:sz w:val="24"/>
          <w:szCs w:val="24"/>
        </w:rPr>
      </w:pPr>
    </w:p>
    <w:p>
      <w:pPr>
        <w:spacing w:before="0"/>
        <w:ind w:left="118" w:right="0" w:firstLine="0"/>
        <w:jc w:val="left"/>
        <w:rPr>
          <w:rFonts w:ascii="Segoe UI" w:hAnsi="Segoe UI" w:cs="Segoe UI" w:eastAsia="Segoe UI" w:hint="default"/>
          <w:sz w:val="22"/>
          <w:szCs w:val="22"/>
        </w:rPr>
      </w:pPr>
      <w:r>
        <w:rPr>
          <w:rFonts w:ascii="Segoe UI" w:hAnsi="Segoe UI"/>
          <w:b/>
          <w:w w:val="100"/>
          <w:sz w:val="22"/>
        </w:rPr>
      </w:r>
      <w:r>
        <w:rPr>
          <w:rFonts w:ascii="Segoe UI" w:hAnsi="Segoe UI"/>
          <w:b/>
          <w:sz w:val="22"/>
          <w:u w:val="single" w:color="000000"/>
        </w:rPr>
        <w:t>Boletín No. 001 de Noviembre de</w:t>
      </w:r>
      <w:r>
        <w:rPr>
          <w:rFonts w:ascii="Segoe UI" w:hAnsi="Segoe UI"/>
          <w:b/>
          <w:spacing w:val="-9"/>
          <w:sz w:val="22"/>
          <w:u w:val="single" w:color="000000"/>
        </w:rPr>
        <w:t> </w:t>
      </w:r>
      <w:r>
        <w:rPr>
          <w:rFonts w:ascii="Segoe UI" w:hAnsi="Segoe UI"/>
          <w:b/>
          <w:spacing w:val="-3"/>
          <w:sz w:val="22"/>
          <w:u w:val="single" w:color="000000"/>
        </w:rPr>
        <w:t>2012</w:t>
      </w:r>
      <w:r>
        <w:rPr>
          <w:rFonts w:ascii="Segoe UI" w:hAnsi="Segoe UI"/>
          <w:b/>
          <w:spacing w:val="-3"/>
          <w:sz w:val="22"/>
        </w:rPr>
      </w:r>
      <w:r>
        <w:rPr>
          <w:rFonts w:ascii="Segoe UI" w:hAnsi="Segoe UI"/>
          <w:sz w:val="22"/>
        </w:rPr>
      </w:r>
    </w:p>
    <w:p>
      <w:pPr>
        <w:spacing w:line="240" w:lineRule="auto" w:before="13"/>
        <w:rPr>
          <w:rFonts w:ascii="Segoe UI" w:hAnsi="Segoe UI" w:cs="Segoe UI" w:eastAsia="Segoe UI" w:hint="default"/>
          <w:b/>
          <w:bCs/>
          <w:sz w:val="24"/>
          <w:szCs w:val="24"/>
        </w:rPr>
      </w:pPr>
    </w:p>
    <w:p>
      <w:pPr>
        <w:spacing w:line="422" w:lineRule="exact" w:before="0"/>
        <w:ind w:left="118" w:right="2353" w:firstLine="0"/>
        <w:jc w:val="left"/>
        <w:rPr>
          <w:rFonts w:ascii="Segoe UI" w:hAnsi="Segoe UI" w:cs="Segoe UI" w:eastAsia="Segoe UI" w:hint="default"/>
          <w:sz w:val="32"/>
          <w:szCs w:val="32"/>
        </w:rPr>
      </w:pPr>
      <w:r>
        <w:rPr>
          <w:rFonts w:ascii="Segoe UI"/>
          <w:b/>
          <w:i/>
          <w:color w:val="001F5F"/>
          <w:sz w:val="32"/>
        </w:rPr>
        <w:t>DAR DE SI ANTES</w:t>
      </w:r>
      <w:r>
        <w:rPr>
          <w:rFonts w:ascii="Segoe UI"/>
          <w:b/>
          <w:i/>
          <w:color w:val="001F5F"/>
          <w:spacing w:val="-14"/>
          <w:sz w:val="32"/>
        </w:rPr>
        <w:t> </w:t>
      </w:r>
      <w:r>
        <w:rPr>
          <w:rFonts w:ascii="Segoe UI"/>
          <w:b/>
          <w:i/>
          <w:color w:val="001F5F"/>
          <w:sz w:val="32"/>
        </w:rPr>
        <w:t>DE</w:t>
      </w:r>
      <w:r>
        <w:rPr>
          <w:rFonts w:ascii="Segoe UI"/>
          <w:b/>
          <w:i/>
          <w:color w:val="001F5F"/>
          <w:w w:val="100"/>
          <w:sz w:val="32"/>
        </w:rPr>
        <w:t> </w:t>
      </w:r>
      <w:r>
        <w:rPr>
          <w:rFonts w:ascii="Segoe UI"/>
          <w:b/>
          <w:i/>
          <w:color w:val="001F5F"/>
          <w:sz w:val="32"/>
        </w:rPr>
        <w:t>PENSAR EN</w:t>
      </w:r>
      <w:r>
        <w:rPr>
          <w:rFonts w:ascii="Segoe UI"/>
          <w:b/>
          <w:i/>
          <w:color w:val="001F5F"/>
          <w:spacing w:val="-2"/>
          <w:sz w:val="32"/>
        </w:rPr>
        <w:t> </w:t>
      </w:r>
      <w:r>
        <w:rPr>
          <w:rFonts w:ascii="Segoe UI"/>
          <w:b/>
          <w:i/>
          <w:color w:val="001F5F"/>
          <w:sz w:val="32"/>
        </w:rPr>
        <w:t>SI</w:t>
      </w:r>
      <w:r>
        <w:rPr>
          <w:rFonts w:ascii="Segoe UI"/>
          <w:sz w:val="32"/>
        </w:rPr>
      </w:r>
    </w:p>
    <w:p>
      <w:pPr>
        <w:spacing w:after="0" w:line="422" w:lineRule="exact"/>
        <w:jc w:val="left"/>
        <w:rPr>
          <w:rFonts w:ascii="Segoe UI" w:hAnsi="Segoe UI" w:cs="Segoe UI" w:eastAsia="Segoe UI" w:hint="default"/>
          <w:sz w:val="32"/>
          <w:szCs w:val="32"/>
        </w:rPr>
        <w:sectPr>
          <w:type w:val="continuous"/>
          <w:pgSz w:w="11910" w:h="16840"/>
          <w:pgMar w:top="1320" w:bottom="280" w:left="1300" w:right="180"/>
          <w:cols w:num="2" w:equalWidth="0">
            <w:col w:w="3725" w:space="1099"/>
            <w:col w:w="5606"/>
          </w:cols>
        </w:sectPr>
      </w:pPr>
    </w:p>
    <w:p>
      <w:pPr>
        <w:spacing w:line="240" w:lineRule="auto" w:before="0"/>
        <w:rPr>
          <w:rFonts w:ascii="Segoe UI" w:hAnsi="Segoe UI" w:cs="Segoe UI" w:eastAsia="Segoe U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b/>
          <w:bCs/>
          <w:i/>
          <w:sz w:val="13"/>
          <w:szCs w:val="13"/>
        </w:rPr>
      </w:pPr>
    </w:p>
    <w:p>
      <w:pPr>
        <w:pStyle w:val="BodyText"/>
        <w:tabs>
          <w:tab w:pos="4876" w:val="left" w:leader="none"/>
        </w:tabs>
        <w:spacing w:line="1960" w:lineRule="exact"/>
        <w:ind w:right="0"/>
        <w:jc w:val="left"/>
        <w:rPr>
          <w:rFonts w:ascii="Segoe UI" w:hAnsi="Segoe UI" w:cs="Segoe UI" w:eastAsia="Segoe UI" w:hint="default"/>
        </w:rPr>
      </w:pPr>
      <w:r>
        <w:rPr>
          <w:rFonts w:ascii="Segoe UI"/>
          <w:position w:val="-38"/>
        </w:rPr>
        <w:drawing>
          <wp:inline distT="0" distB="0" distL="0" distR="0">
            <wp:extent cx="2719958" cy="1244727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958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/>
          <w:position w:val="-38"/>
        </w:rPr>
      </w:r>
      <w:r>
        <w:rPr>
          <w:rFonts w:ascii="Segoe UI"/>
          <w:position w:val="-38"/>
        </w:rPr>
        <w:tab/>
      </w:r>
      <w:r>
        <w:rPr>
          <w:rFonts w:ascii="Segoe UI"/>
          <w:position w:val="96"/>
        </w:rPr>
        <w:pict>
          <v:shape style="width:219.95pt;height:30.3pt;mso-position-horizontal-relative:char;mso-position-vertical-relative:line" type="#_x0000_t202" filled="true" fillcolor="#9fb8cd" stroked="false">
            <v:textbox inset="0,0,0,0">
              <w:txbxContent>
                <w:p>
                  <w:pPr>
                    <w:spacing w:line="276" w:lineRule="auto" w:before="30"/>
                    <w:ind w:left="869" w:right="147" w:hanging="711"/>
                    <w:jc w:val="left"/>
                    <w:rPr>
                      <w:rFonts w:ascii="Cambria" w:hAnsi="Cambria" w:cs="Cambria" w:eastAsia="Cambria" w:hint="default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color w:val="FFFFFF"/>
                      <w:spacing w:val="2"/>
                      <w:w w:val="115"/>
                      <w:sz w:val="20"/>
                    </w:rPr>
                    <w:t>POSESION </w:t>
                  </w:r>
                  <w:r>
                    <w:rPr>
                      <w:rFonts w:ascii="Cambria" w:hAnsi="Cambria"/>
                      <w:color w:val="FFFFFF"/>
                      <w:w w:val="115"/>
                      <w:sz w:val="20"/>
                    </w:rPr>
                    <w:t>JUNTA DIRECTIVA PARA EL</w:t>
                  </w:r>
                  <w:r>
                    <w:rPr>
                      <w:rFonts w:ascii="Cambria" w:hAnsi="Cambria"/>
                      <w:color w:val="FFFFFF"/>
                      <w:spacing w:val="-20"/>
                      <w:w w:val="115"/>
                      <w:sz w:val="20"/>
                    </w:rPr>
                    <w:t> </w:t>
                  </w:r>
                  <w:r>
                    <w:rPr>
                      <w:rFonts w:ascii="Cambria" w:hAnsi="Cambria"/>
                      <w:color w:val="FFFFFF"/>
                      <w:spacing w:val="-20"/>
                      <w:w w:val="115"/>
                      <w:sz w:val="20"/>
                    </w:rPr>
                  </w:r>
                  <w:r>
                    <w:rPr>
                      <w:rFonts w:ascii="Cambria" w:hAnsi="Cambria"/>
                      <w:color w:val="FFFFFF"/>
                      <w:spacing w:val="2"/>
                      <w:w w:val="115"/>
                      <w:sz w:val="20"/>
                    </w:rPr>
                    <w:t>AÑO  </w:t>
                  </w:r>
                  <w:r>
                    <w:rPr>
                      <w:rFonts w:ascii="Cambria" w:hAnsi="Cambria"/>
                      <w:color w:val="FFFFFF"/>
                      <w:w w:val="115"/>
                      <w:sz w:val="20"/>
                    </w:rPr>
                    <w:t>ROTARIO</w:t>
                  </w:r>
                  <w:r>
                    <w:rPr>
                      <w:rFonts w:ascii="Cambria" w:hAnsi="Cambria"/>
                      <w:color w:val="FFFFFF"/>
                      <w:spacing w:val="8"/>
                      <w:w w:val="115"/>
                      <w:sz w:val="20"/>
                    </w:rPr>
                    <w:t> </w:t>
                  </w:r>
                  <w:r>
                    <w:rPr>
                      <w:rFonts w:ascii="Cambria" w:hAnsi="Cambria"/>
                      <w:color w:val="FFFFFF"/>
                      <w:spacing w:val="2"/>
                      <w:w w:val="115"/>
                      <w:sz w:val="20"/>
                    </w:rPr>
                    <w:t>2012-2013</w:t>
                  </w:r>
                  <w:r>
                    <w:rPr>
                      <w:rFonts w:ascii="Cambria" w:hAnsi="Cambria"/>
                      <w:spacing w:val="2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Segoe UI"/>
          <w:position w:val="96"/>
        </w:rPr>
      </w:r>
    </w:p>
    <w:p>
      <w:pPr>
        <w:spacing w:line="247" w:lineRule="auto" w:before="3"/>
        <w:ind w:left="136" w:right="5419" w:firstLine="0"/>
        <w:jc w:val="left"/>
        <w:rPr>
          <w:rFonts w:ascii="Georgia" w:hAnsi="Georgia" w:cs="Georgia" w:eastAsia="Georgia" w:hint="default"/>
          <w:sz w:val="52"/>
          <w:szCs w:val="52"/>
        </w:rPr>
      </w:pPr>
      <w:r>
        <w:rPr/>
        <w:pict>
          <v:group style="position:absolute;margin-left:313.200012pt;margin-top:-42.298199pt;width:210pt;height:134.4pt;mso-position-horizontal-relative:page;mso-position-vertical-relative:paragraph;z-index:1096" coordorigin="6264,-846" coordsize="4200,2688">
            <v:shape style="position:absolute;left:6264;top:-846;width:1872;height:2688" type="#_x0000_t75" stroked="false">
              <v:imagedata r:id="rId15" o:title=""/>
            </v:shape>
            <v:shape style="position:absolute;left:8189;top:-808;width:2275;height:2650" type="#_x0000_t75" stroked="false">
              <v:imagedata r:id="rId16" o:title=""/>
            </v:shape>
            <w10:wrap type="none"/>
          </v:group>
        </w:pict>
      </w:r>
      <w:r>
        <w:rPr>
          <w:rFonts w:ascii="Georgia" w:hAnsi="Georgia"/>
          <w:i/>
          <w:color w:val="9FB8CD"/>
          <w:w w:val="105"/>
          <w:sz w:val="52"/>
        </w:rPr>
        <w:t>Boletín</w:t>
      </w:r>
      <w:r>
        <w:rPr>
          <w:rFonts w:ascii="Georgia" w:hAnsi="Georgia"/>
          <w:i/>
          <w:color w:val="9FB8CD"/>
          <w:spacing w:val="23"/>
          <w:w w:val="105"/>
          <w:sz w:val="52"/>
        </w:rPr>
        <w:t> </w:t>
      </w:r>
      <w:r>
        <w:rPr>
          <w:rFonts w:ascii="Georgia" w:hAnsi="Georgia"/>
          <w:i/>
          <w:color w:val="9FB8CD"/>
          <w:w w:val="105"/>
          <w:sz w:val="52"/>
        </w:rPr>
        <w:t>Club</w:t>
      </w:r>
      <w:r>
        <w:rPr>
          <w:rFonts w:ascii="Georgia" w:hAnsi="Georgia"/>
          <w:i/>
          <w:color w:val="9FB8CD"/>
          <w:spacing w:val="-124"/>
          <w:w w:val="105"/>
          <w:sz w:val="52"/>
        </w:rPr>
        <w:t> </w:t>
      </w:r>
      <w:r>
        <w:rPr>
          <w:rFonts w:ascii="Georgia" w:hAnsi="Georgia"/>
          <w:i/>
          <w:color w:val="9FB8CD"/>
          <w:spacing w:val="-124"/>
          <w:w w:val="105"/>
          <w:sz w:val="52"/>
        </w:rPr>
      </w:r>
      <w:r>
        <w:rPr>
          <w:rFonts w:ascii="Georgia" w:hAnsi="Georgia"/>
          <w:i/>
          <w:color w:val="9FB8CD"/>
          <w:w w:val="105"/>
          <w:sz w:val="52"/>
        </w:rPr>
        <w:t>Rotario de</w:t>
      </w:r>
      <w:r>
        <w:rPr>
          <w:rFonts w:ascii="Georgia" w:hAnsi="Georgia"/>
          <w:i/>
          <w:color w:val="9FB8CD"/>
          <w:spacing w:val="-58"/>
          <w:w w:val="105"/>
          <w:sz w:val="52"/>
        </w:rPr>
        <w:t> </w:t>
      </w:r>
      <w:r>
        <w:rPr>
          <w:rFonts w:ascii="Georgia" w:hAnsi="Georgia"/>
          <w:i/>
          <w:color w:val="9FB8CD"/>
          <w:w w:val="105"/>
          <w:sz w:val="52"/>
        </w:rPr>
        <w:t>Villa</w:t>
      </w:r>
      <w:r>
        <w:rPr>
          <w:rFonts w:ascii="Georgia" w:hAnsi="Georgia"/>
          <w:i/>
          <w:color w:val="9FB8CD"/>
          <w:w w:val="107"/>
          <w:sz w:val="52"/>
        </w:rPr>
        <w:t> </w:t>
      </w:r>
      <w:r>
        <w:rPr>
          <w:rFonts w:ascii="Georgia" w:hAnsi="Georgia"/>
          <w:i/>
          <w:color w:val="9FB8CD"/>
          <w:w w:val="105"/>
          <w:sz w:val="52"/>
        </w:rPr>
        <w:t>de</w:t>
      </w:r>
      <w:r>
        <w:rPr>
          <w:rFonts w:ascii="Georgia" w:hAnsi="Georgia"/>
          <w:i/>
          <w:color w:val="9FB8CD"/>
          <w:spacing w:val="62"/>
          <w:w w:val="105"/>
          <w:sz w:val="52"/>
        </w:rPr>
        <w:t> </w:t>
      </w:r>
      <w:r>
        <w:rPr>
          <w:rFonts w:ascii="Georgia" w:hAnsi="Georgia"/>
          <w:i/>
          <w:color w:val="9FB8CD"/>
          <w:w w:val="105"/>
          <w:sz w:val="52"/>
        </w:rPr>
        <w:t>Leyva</w:t>
      </w:r>
      <w:r>
        <w:rPr>
          <w:rFonts w:ascii="Georgia" w:hAnsi="Georgia"/>
          <w:sz w:val="52"/>
        </w:rPr>
      </w:r>
    </w:p>
    <w:p>
      <w:pPr>
        <w:spacing w:line="240" w:lineRule="auto" w:before="2"/>
        <w:rPr>
          <w:rFonts w:ascii="Georgia" w:hAnsi="Georgia" w:cs="Georgia" w:eastAsia="Georgia" w:hint="default"/>
          <w:i/>
          <w:sz w:val="10"/>
          <w:szCs w:val="10"/>
        </w:rPr>
      </w:pPr>
    </w:p>
    <w:p>
      <w:pPr>
        <w:spacing w:after="0" w:line="240" w:lineRule="auto"/>
        <w:rPr>
          <w:rFonts w:ascii="Georgia" w:hAnsi="Georgia" w:cs="Georgia" w:eastAsia="Georgia" w:hint="default"/>
          <w:sz w:val="10"/>
          <w:szCs w:val="10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header="638" w:footer="1290" w:top="1540" w:bottom="1480" w:left="1280" w:right="1240"/>
          <w:pgNumType w:start="2"/>
        </w:sectPr>
      </w:pPr>
    </w:p>
    <w:p>
      <w:pPr>
        <w:pStyle w:val="BodyText"/>
        <w:spacing w:line="240" w:lineRule="auto" w:before="71"/>
        <w:ind w:right="97"/>
        <w:jc w:val="left"/>
        <w:rPr>
          <w:rFonts w:ascii="Cambria" w:hAnsi="Cambria" w:cs="Cambria" w:eastAsia="Cambria" w:hint="default"/>
        </w:rPr>
      </w:pPr>
      <w:r>
        <w:rPr>
          <w:rFonts w:ascii="Cambria" w:hAnsi="Cambria"/>
          <w:color w:val="717BA2"/>
          <w:w w:val="115"/>
        </w:rPr>
        <w:t>Medio </w:t>
      </w:r>
      <w:r>
        <w:rPr>
          <w:rFonts w:ascii="Cambria" w:hAnsi="Cambria"/>
          <w:color w:val="717BA2"/>
          <w:spacing w:val="-3"/>
          <w:w w:val="115"/>
        </w:rPr>
        <w:t>de Comunicación </w:t>
      </w:r>
      <w:r>
        <w:rPr>
          <w:rFonts w:ascii="Cambria" w:hAnsi="Cambria"/>
          <w:color w:val="717BA2"/>
          <w:w w:val="115"/>
        </w:rPr>
        <w:t>del Club</w:t>
      </w:r>
      <w:r>
        <w:rPr>
          <w:rFonts w:ascii="Cambria" w:hAnsi="Cambria"/>
          <w:color w:val="717BA2"/>
          <w:spacing w:val="9"/>
          <w:w w:val="115"/>
        </w:rPr>
        <w:t> </w:t>
      </w:r>
      <w:r>
        <w:rPr>
          <w:rFonts w:ascii="Cambria" w:hAnsi="Cambria"/>
          <w:color w:val="717BA2"/>
          <w:w w:val="115"/>
        </w:rPr>
        <w:t>Rotario</w:t>
      </w:r>
      <w:r>
        <w:rPr>
          <w:rFonts w:ascii="Cambria" w:hAnsi="Cambria"/>
          <w:color w:val="717BA2"/>
          <w:w w:val="106"/>
        </w:rPr>
        <w:t> </w:t>
      </w:r>
      <w:r>
        <w:rPr>
          <w:rFonts w:ascii="Cambria" w:hAnsi="Cambria"/>
          <w:color w:val="717BA2"/>
          <w:spacing w:val="-3"/>
          <w:w w:val="115"/>
        </w:rPr>
        <w:t>de </w:t>
      </w:r>
      <w:r>
        <w:rPr>
          <w:rFonts w:ascii="Cambria" w:hAnsi="Cambria"/>
          <w:color w:val="717BA2"/>
          <w:w w:val="115"/>
        </w:rPr>
        <w:t>Villa </w:t>
      </w:r>
      <w:r>
        <w:rPr>
          <w:rFonts w:ascii="Cambria" w:hAnsi="Cambria"/>
          <w:color w:val="717BA2"/>
          <w:spacing w:val="-3"/>
          <w:w w:val="115"/>
        </w:rPr>
        <w:t>de </w:t>
      </w:r>
      <w:r>
        <w:rPr>
          <w:rFonts w:ascii="Cambria" w:hAnsi="Cambria"/>
          <w:color w:val="717BA2"/>
          <w:w w:val="115"/>
        </w:rPr>
        <w:t>Leyva, Boyacá,</w:t>
      </w:r>
      <w:r>
        <w:rPr>
          <w:rFonts w:ascii="Cambria" w:hAnsi="Cambria"/>
          <w:color w:val="717BA2"/>
          <w:spacing w:val="42"/>
          <w:w w:val="115"/>
        </w:rPr>
        <w:t> </w:t>
      </w:r>
      <w:r>
        <w:rPr>
          <w:rFonts w:ascii="Cambria" w:hAnsi="Cambria"/>
          <w:color w:val="717BA2"/>
          <w:w w:val="115"/>
        </w:rPr>
        <w:t>Colombia</w:t>
      </w:r>
      <w:r>
        <w:rPr>
          <w:rFonts w:ascii="Cambria" w:hAnsi="Cambria"/>
        </w:rPr>
      </w:r>
    </w:p>
    <w:p>
      <w:pPr>
        <w:spacing w:line="240" w:lineRule="auto" w:before="4"/>
        <w:rPr>
          <w:rFonts w:ascii="Cambria" w:hAnsi="Cambria" w:cs="Cambria" w:eastAsia="Cambria" w:hint="default"/>
          <w:sz w:val="20"/>
          <w:szCs w:val="20"/>
        </w:rPr>
      </w:pPr>
    </w:p>
    <w:p>
      <w:pPr>
        <w:pStyle w:val="Heading1"/>
        <w:spacing w:line="265" w:lineRule="exact"/>
        <w:ind w:right="0"/>
        <w:jc w:val="both"/>
        <w:rPr>
          <w:b w:val="0"/>
          <w:bCs w:val="0"/>
        </w:rPr>
      </w:pPr>
      <w:r>
        <w:rPr/>
        <w:t>Estimados Compañeros y</w:t>
      </w:r>
      <w:r>
        <w:rPr>
          <w:spacing w:val="-10"/>
        </w:rPr>
        <w:t> </w:t>
      </w:r>
      <w:r>
        <w:rPr/>
        <w:t>Amigos,</w:t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/>
        <w:t>Es para el Club Rotario de Villa de Leyva</w:t>
      </w:r>
      <w:r>
        <w:rPr>
          <w:spacing w:val="-6"/>
        </w:rPr>
        <w:t> </w:t>
      </w:r>
      <w:r>
        <w:rPr/>
        <w:t>un</w:t>
      </w:r>
      <w:r>
        <w:rPr>
          <w:w w:val="100"/>
        </w:rPr>
        <w:t> </w:t>
      </w:r>
      <w:r>
        <w:rPr/>
        <w:t>verdadero placer presentarles el Primer</w:t>
      </w:r>
      <w:r>
        <w:rPr>
          <w:spacing w:val="4"/>
        </w:rPr>
        <w:t> </w:t>
      </w:r>
      <w:r>
        <w:rPr/>
        <w:t>Boletín</w:t>
      </w:r>
      <w:r>
        <w:rPr>
          <w:w w:val="100"/>
        </w:rPr>
        <w:t> </w:t>
      </w:r>
      <w:r>
        <w:rPr/>
        <w:t>de nuestro Club, el cual intentamos publicar</w:t>
      </w:r>
      <w:r>
        <w:rPr>
          <w:spacing w:val="50"/>
        </w:rPr>
        <w:t> </w:t>
      </w:r>
      <w:r>
        <w:rPr/>
        <w:t>vía</w:t>
      </w:r>
      <w:r>
        <w:rPr>
          <w:w w:val="100"/>
        </w:rPr>
        <w:t> </w:t>
      </w:r>
      <w:r>
        <w:rPr/>
        <w:t>mail cada dos meses, como un </w:t>
      </w:r>
      <w:r>
        <w:rPr>
          <w:spacing w:val="-3"/>
        </w:rPr>
        <w:t>medio</w:t>
      </w:r>
      <w:r>
        <w:rPr>
          <w:spacing w:val="7"/>
        </w:rPr>
        <w:t> </w:t>
      </w:r>
      <w:r>
        <w:rPr/>
        <w:t>de</w:t>
      </w:r>
      <w:r>
        <w:rPr>
          <w:w w:val="100"/>
        </w:rPr>
        <w:t> </w:t>
      </w:r>
      <w:r>
        <w:rPr/>
        <w:t>divulgación de nuestras actividad  y</w:t>
      </w:r>
      <w:r>
        <w:rPr>
          <w:spacing w:val="-5"/>
        </w:rPr>
        <w:t> </w:t>
      </w:r>
      <w:r>
        <w:rPr/>
        <w:t>desarrollo</w:t>
      </w:r>
      <w:r>
        <w:rPr>
          <w:w w:val="100"/>
        </w:rPr>
        <w:t> </w:t>
      </w:r>
      <w:r>
        <w:rPr/>
        <w:t>de Proyectos y Programas que</w:t>
      </w:r>
      <w:r>
        <w:rPr>
          <w:spacing w:val="52"/>
        </w:rPr>
        <w:t> </w:t>
      </w:r>
      <w:r>
        <w:rPr/>
        <w:t>estemos</w:t>
      </w:r>
      <w:r>
        <w:rPr>
          <w:w w:val="100"/>
        </w:rPr>
        <w:t> </w:t>
      </w:r>
      <w:r>
        <w:rPr/>
        <w:t>llevando a</w:t>
      </w:r>
      <w:r>
        <w:rPr>
          <w:spacing w:val="-2"/>
        </w:rPr>
        <w:t> </w:t>
      </w:r>
      <w:r>
        <w:rPr/>
        <w:t>cabo.</w:t>
      </w:r>
    </w:p>
    <w:p>
      <w:pPr>
        <w:spacing w:line="240" w:lineRule="auto" w:before="9"/>
        <w:rPr>
          <w:rFonts w:ascii="Segoe UI" w:hAnsi="Segoe UI" w:cs="Segoe UI" w:eastAsia="Segoe UI" w:hint="default"/>
          <w:sz w:val="19"/>
          <w:szCs w:val="19"/>
        </w:rPr>
      </w:pPr>
    </w:p>
    <w:p>
      <w:pPr>
        <w:pStyle w:val="BodyText"/>
        <w:spacing w:line="240" w:lineRule="auto"/>
        <w:ind w:right="1"/>
        <w:jc w:val="both"/>
      </w:pPr>
      <w:r>
        <w:rPr/>
        <w:t>También, pondremos al conocimiento de</w:t>
      </w:r>
      <w:r>
        <w:rPr>
          <w:spacing w:val="6"/>
        </w:rPr>
        <w:t> </w:t>
      </w:r>
      <w:r>
        <w:rPr/>
        <w:t>todos</w:t>
      </w:r>
      <w:r>
        <w:rPr>
          <w:w w:val="100"/>
        </w:rPr>
        <w:t> </w:t>
      </w:r>
      <w:r>
        <w:rPr/>
        <w:t>los lectores un resumen de las noticias</w:t>
      </w:r>
      <w:r>
        <w:rPr>
          <w:spacing w:val="48"/>
        </w:rPr>
        <w:t> </w:t>
      </w:r>
      <w:r>
        <w:rPr/>
        <w:t>más</w:t>
      </w:r>
      <w:r>
        <w:rPr>
          <w:w w:val="100"/>
        </w:rPr>
        <w:t> </w:t>
      </w:r>
      <w:r>
        <w:rPr/>
        <w:t>relevantes del Mundo Rotario y cómo</w:t>
      </w:r>
      <w:r>
        <w:rPr>
          <w:spacing w:val="15"/>
        </w:rPr>
        <w:t> </w:t>
      </w:r>
      <w:r>
        <w:rPr/>
        <w:t>estamos</w:t>
      </w:r>
      <w:r>
        <w:rPr>
          <w:w w:val="100"/>
        </w:rPr>
        <w:t> </w:t>
      </w:r>
      <w:r>
        <w:rPr/>
        <w:t>cumpliendo nuestros objetivos y metas</w:t>
      </w:r>
      <w:r>
        <w:rPr>
          <w:spacing w:val="15"/>
        </w:rPr>
        <w:t> </w:t>
      </w:r>
      <w:r>
        <w:rPr/>
        <w:t>que</w:t>
      </w:r>
      <w:r>
        <w:rPr>
          <w:w w:val="100"/>
        </w:rPr>
        <w:t> </w:t>
      </w:r>
      <w:r>
        <w:rPr/>
        <w:t>afectan positivamente a nuestras</w:t>
      </w:r>
      <w:r>
        <w:rPr>
          <w:spacing w:val="-11"/>
        </w:rPr>
        <w:t> </w:t>
      </w:r>
      <w:r>
        <w:rPr/>
        <w:t>comunidades.</w:t>
      </w:r>
    </w:p>
    <w:p>
      <w:pPr>
        <w:spacing w:line="240" w:lineRule="auto" w:before="1"/>
        <w:rPr>
          <w:rFonts w:ascii="Segoe UI" w:hAnsi="Segoe UI" w:cs="Segoe UI" w:eastAsia="Segoe UI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/>
        <w:t>Esperamos lograr, con la guía de</w:t>
      </w:r>
      <w:r>
        <w:rPr>
          <w:spacing w:val="34"/>
        </w:rPr>
        <w:t> </w:t>
      </w:r>
      <w:r>
        <w:rPr/>
        <w:t>nuestro</w:t>
      </w:r>
      <w:r>
        <w:rPr>
          <w:w w:val="100"/>
        </w:rPr>
        <w:t> </w:t>
      </w:r>
      <w:r>
        <w:rPr/>
        <w:t>Creador, ayudar a nuestros hermanos</w:t>
      </w:r>
      <w:r>
        <w:rPr>
          <w:spacing w:val="9"/>
        </w:rPr>
        <w:t> </w:t>
      </w:r>
      <w:r>
        <w:rPr/>
        <w:t>menos</w:t>
      </w:r>
      <w:r>
        <w:rPr>
          <w:w w:val="100"/>
        </w:rPr>
        <w:t> </w:t>
      </w:r>
      <w:r>
        <w:rPr/>
        <w:t>favorecidos y entregarles una sonrisa </w:t>
      </w:r>
      <w:r>
        <w:rPr>
          <w:spacing w:val="-3"/>
        </w:rPr>
        <w:t>en</w:t>
      </w:r>
      <w:r>
        <w:rPr>
          <w:spacing w:val="35"/>
        </w:rPr>
        <w:t> </w:t>
      </w:r>
      <w:r>
        <w:rPr/>
        <w:t>medio</w:t>
      </w:r>
      <w:r>
        <w:rPr>
          <w:w w:val="100"/>
        </w:rPr>
        <w:t> </w:t>
      </w:r>
      <w:r>
        <w:rPr/>
        <w:t>de sus necesidades. Ser Rotario y servir</w:t>
      </w:r>
      <w:r>
        <w:rPr>
          <w:spacing w:val="32"/>
        </w:rPr>
        <w:t> </w:t>
      </w:r>
      <w:r>
        <w:rPr/>
        <w:t>a</w:t>
      </w:r>
      <w:r>
        <w:rPr>
          <w:w w:val="100"/>
        </w:rPr>
        <w:t> </w:t>
      </w:r>
      <w:r>
        <w:rPr/>
        <w:t>nuestras comunidades nos permite recibir</w:t>
      </w:r>
      <w:r>
        <w:rPr>
          <w:spacing w:val="44"/>
        </w:rPr>
        <w:t> </w:t>
      </w:r>
      <w:r>
        <w:rPr/>
        <w:t>de</w:t>
      </w:r>
      <w:r>
        <w:rPr>
          <w:w w:val="100"/>
        </w:rPr>
        <w:t> </w:t>
      </w:r>
      <w:r>
        <w:rPr/>
        <w:t>ellos una sonrisa y agradecimiento lleno</w:t>
      </w:r>
      <w:r>
        <w:rPr>
          <w:spacing w:val="46"/>
        </w:rPr>
        <w:t> </w:t>
      </w:r>
      <w:r>
        <w:rPr/>
        <w:t>de</w:t>
      </w:r>
      <w:r>
        <w:rPr>
          <w:w w:val="100"/>
        </w:rPr>
        <w:t> </w:t>
      </w:r>
      <w:r>
        <w:rPr/>
        <w:t>amor, que compensa cualquier esfuerzo</w:t>
      </w:r>
      <w:r>
        <w:rPr>
          <w:spacing w:val="24"/>
        </w:rPr>
        <w:t> </w:t>
      </w:r>
      <w:r>
        <w:rPr/>
        <w:t>por</w:t>
      </w:r>
      <w:r>
        <w:rPr>
          <w:w w:val="100"/>
        </w:rPr>
        <w:t> </w:t>
      </w:r>
      <w:r>
        <w:rPr/>
        <w:t>grande que este sea; por eso la  máxima</w:t>
      </w:r>
      <w:r>
        <w:rPr>
          <w:spacing w:val="44"/>
        </w:rPr>
        <w:t> </w:t>
      </w:r>
      <w:r>
        <w:rPr/>
        <w:t>de:</w:t>
      </w:r>
      <w:r>
        <w:rPr>
          <w:w w:val="100"/>
        </w:rPr>
        <w:t> </w:t>
      </w:r>
      <w:r>
        <w:rPr/>
        <w:t>DAR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SI</w:t>
      </w:r>
      <w:r>
        <w:rPr>
          <w:spacing w:val="29"/>
        </w:rPr>
        <w:t> </w:t>
      </w:r>
      <w:r>
        <w:rPr/>
        <w:t>ANTES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PENSAR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SI,</w:t>
      </w:r>
      <w:r>
        <w:rPr>
          <w:spacing w:val="30"/>
        </w:rPr>
        <w:t> </w:t>
      </w:r>
      <w:r>
        <w:rPr/>
        <w:t>nueve</w:t>
      </w:r>
      <w:r>
        <w:rPr>
          <w:spacing w:val="30"/>
        </w:rPr>
        <w:t> </w:t>
      </w:r>
      <w:r>
        <w:rPr/>
        <w:t>la</w:t>
      </w:r>
    </w:p>
    <w:p>
      <w:pPr>
        <w:pStyle w:val="BodyText"/>
        <w:spacing w:line="240" w:lineRule="auto" w:before="2"/>
        <w:ind w:right="0"/>
        <w:jc w:val="both"/>
      </w:pPr>
      <w:r>
        <w:rPr/>
        <w:t>rueda del mundo</w:t>
      </w:r>
      <w:r>
        <w:rPr>
          <w:spacing w:val="-7"/>
        </w:rPr>
        <w:t> </w:t>
      </w:r>
      <w:r>
        <w:rPr/>
        <w:t>Rotario.</w:t>
      </w:r>
    </w:p>
    <w:p>
      <w:pPr>
        <w:spacing w:line="240" w:lineRule="auto" w:before="1"/>
        <w:rPr>
          <w:rFonts w:ascii="Segoe UI" w:hAnsi="Segoe UI" w:cs="Segoe UI" w:eastAsia="Segoe UI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  <w:rPr>
          <w:rFonts w:ascii="Segoe UI" w:hAnsi="Segoe UI" w:cs="Segoe UI" w:eastAsia="Segoe UI" w:hint="default"/>
        </w:rPr>
      </w:pPr>
      <w:r>
        <w:rPr>
          <w:rFonts w:ascii="Segoe UI" w:hAnsi="Segoe UI" w:cs="Segoe UI" w:eastAsia="Segoe UI" w:hint="default"/>
        </w:rPr>
        <w:t>Hasta la próxima entrega de nuestro</w:t>
      </w:r>
      <w:r>
        <w:rPr>
          <w:rFonts w:ascii="Segoe UI" w:hAnsi="Segoe UI" w:cs="Segoe UI" w:eastAsia="Segoe UI" w:hint="default"/>
          <w:spacing w:val="-20"/>
        </w:rPr>
        <w:t> </w:t>
      </w:r>
      <w:r>
        <w:rPr>
          <w:rFonts w:ascii="Segoe UI" w:hAnsi="Segoe UI" w:cs="Segoe UI" w:eastAsia="Segoe UI" w:hint="default"/>
        </w:rPr>
        <w:t>Boletín…</w:t>
      </w:r>
    </w:p>
    <w:p>
      <w:pPr>
        <w:spacing w:line="240" w:lineRule="auto" w:before="9"/>
        <w:rPr>
          <w:rFonts w:ascii="Segoe UI" w:hAnsi="Segoe UI" w:cs="Segoe UI" w:eastAsia="Segoe UI" w:hint="default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Un ABRAZO</w:t>
      </w:r>
      <w:r>
        <w:rPr>
          <w:spacing w:val="-6"/>
        </w:rPr>
        <w:t> </w:t>
      </w:r>
      <w:r>
        <w:rPr/>
        <w:t>ROTARIO!!!</w:t>
      </w:r>
      <w:r>
        <w:rPr>
          <w:b w:val="0"/>
        </w:rPr>
      </w:r>
    </w:p>
    <w:p>
      <w:pPr>
        <w:pStyle w:val="BodyText"/>
        <w:spacing w:line="240" w:lineRule="auto" w:before="3"/>
        <w:ind w:right="0"/>
        <w:jc w:val="both"/>
      </w:pPr>
      <w:r>
        <w:rPr/>
        <w:t>Juan</w:t>
      </w:r>
      <w:r>
        <w:rPr>
          <w:spacing w:val="-1"/>
        </w:rPr>
        <w:t> </w:t>
      </w:r>
      <w:r>
        <w:rPr/>
        <w:t>Fernando</w:t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spacing w:line="240" w:lineRule="auto" w:before="8"/>
        <w:rPr>
          <w:rFonts w:ascii="Segoe UI" w:hAnsi="Segoe UI" w:cs="Segoe UI" w:eastAsia="Segoe UI" w:hint="default"/>
          <w:sz w:val="28"/>
          <w:szCs w:val="28"/>
        </w:rPr>
      </w:pPr>
    </w:p>
    <w:p>
      <w:pPr>
        <w:pStyle w:val="BodyText"/>
        <w:spacing w:line="276" w:lineRule="auto"/>
        <w:ind w:left="139" w:right="169"/>
        <w:jc w:val="both"/>
      </w:pPr>
      <w:r>
        <w:rPr/>
        <w:t>Ceremonia de Reconocimiento de la</w:t>
      </w:r>
      <w:r>
        <w:rPr>
          <w:spacing w:val="32"/>
        </w:rPr>
        <w:t> </w:t>
      </w:r>
      <w:r>
        <w:rPr/>
        <w:t>Nueva</w:t>
      </w:r>
      <w:r>
        <w:rPr>
          <w:w w:val="100"/>
        </w:rPr>
        <w:t> </w:t>
      </w:r>
      <w:r>
        <w:rPr/>
        <w:t>Junta Directiva y del Presidente del </w:t>
      </w:r>
      <w:r>
        <w:rPr>
          <w:spacing w:val="8"/>
        </w:rPr>
        <w:t> </w:t>
      </w:r>
      <w:r>
        <w:rPr/>
        <w:t>Club,</w:t>
      </w:r>
      <w:r>
        <w:rPr>
          <w:w w:val="100"/>
        </w:rPr>
        <w:t> </w:t>
      </w:r>
      <w:r>
        <w:rPr/>
        <w:t>llevada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cabo</w:t>
      </w:r>
      <w:r>
        <w:rPr>
          <w:spacing w:val="42"/>
        </w:rPr>
        <w:t> </w:t>
      </w:r>
      <w:r>
        <w:rPr/>
        <w:t>el</w:t>
      </w:r>
      <w:r>
        <w:rPr>
          <w:spacing w:val="40"/>
        </w:rPr>
        <w:t> </w:t>
      </w:r>
      <w:r>
        <w:rPr/>
        <w:t>pasado</w:t>
      </w:r>
      <w:r>
        <w:rPr>
          <w:spacing w:val="42"/>
        </w:rPr>
        <w:t> </w:t>
      </w:r>
      <w:r>
        <w:rPr/>
        <w:t>9</w:t>
      </w:r>
      <w:r>
        <w:rPr>
          <w:spacing w:val="37"/>
        </w:rPr>
        <w:t> </w:t>
      </w:r>
      <w:r>
        <w:rPr/>
        <w:t>de</w:t>
      </w:r>
      <w:r>
        <w:rPr>
          <w:spacing w:val="41"/>
        </w:rPr>
        <w:t> </w:t>
      </w:r>
      <w:r>
        <w:rPr/>
        <w:t>Julio.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Junta</w:t>
      </w:r>
      <w:r>
        <w:rPr>
          <w:w w:val="100"/>
        </w:rPr>
        <w:t> </w:t>
      </w:r>
      <w:r>
        <w:rPr/>
        <w:t>Directiva quedó conformada así: </w:t>
      </w:r>
      <w:r>
        <w:rPr>
          <w:spacing w:val="24"/>
        </w:rPr>
        <w:t> </w:t>
      </w:r>
      <w:r>
        <w:rPr/>
        <w:t>Presidente</w:t>
      </w:r>
      <w:r>
        <w:rPr>
          <w:w w:val="100"/>
        </w:rPr>
        <w:t> </w:t>
      </w:r>
      <w:r>
        <w:rPr/>
        <w:t>Juan Fernando Martínez Pachón,</w:t>
      </w:r>
      <w:r>
        <w:rPr>
          <w:spacing w:val="49"/>
        </w:rPr>
        <w:t> </w:t>
      </w:r>
      <w:r>
        <w:rPr/>
        <w:t>Secretario</w:t>
      </w:r>
      <w:r>
        <w:rPr>
          <w:w w:val="100"/>
        </w:rPr>
        <w:t> </w:t>
      </w:r>
      <w:r>
        <w:rPr/>
        <w:t>Carlos Ignacio Pinzón Uribe, Tesorero</w:t>
      </w:r>
      <w:r>
        <w:rPr>
          <w:spacing w:val="54"/>
        </w:rPr>
        <w:t> </w:t>
      </w:r>
      <w:r>
        <w:rPr/>
        <w:t>Luis</w:t>
      </w:r>
      <w:r>
        <w:rPr>
          <w:w w:val="100"/>
        </w:rPr>
        <w:t> </w:t>
      </w:r>
      <w:r>
        <w:rPr/>
        <w:t>Venegas Tovar, Macero María Claudia</w:t>
      </w:r>
      <w:r>
        <w:rPr>
          <w:spacing w:val="11"/>
        </w:rPr>
        <w:t> </w:t>
      </w:r>
      <w:r>
        <w:rPr/>
        <w:t>Londoño</w:t>
      </w:r>
      <w:r>
        <w:rPr>
          <w:w w:val="100"/>
        </w:rPr>
        <w:t> </w:t>
      </w:r>
      <w:r>
        <w:rPr/>
        <w:t>Villamizar.</w:t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 w:hint="default"/>
          <w:sz w:val="12"/>
          <w:szCs w:val="12"/>
        </w:rPr>
      </w:pPr>
    </w:p>
    <w:p>
      <w:pPr>
        <w:spacing w:line="2455" w:lineRule="exact"/>
        <w:ind w:left="136" w:right="0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48"/>
          <w:sz w:val="20"/>
          <w:szCs w:val="20"/>
        </w:rPr>
        <w:drawing>
          <wp:inline distT="0" distB="0" distL="0" distR="0">
            <wp:extent cx="2651910" cy="1559052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10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 w:hint="default"/>
          <w:position w:val="-48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 w:hint="default"/>
          <w:sz w:val="16"/>
          <w:szCs w:val="16"/>
        </w:rPr>
      </w:pPr>
    </w:p>
    <w:p>
      <w:pPr>
        <w:pStyle w:val="BodyText"/>
        <w:spacing w:line="276" w:lineRule="auto"/>
        <w:ind w:left="139" w:right="175"/>
        <w:jc w:val="both"/>
      </w:pPr>
      <w:r>
        <w:rPr/>
        <w:t>Una vez posesionada la nueva Junta</w:t>
      </w:r>
      <w:r>
        <w:rPr>
          <w:spacing w:val="23"/>
        </w:rPr>
        <w:t> </w:t>
      </w:r>
      <w:r>
        <w:rPr/>
        <w:t>Directiva,</w:t>
      </w:r>
      <w:r>
        <w:rPr>
          <w:w w:val="100"/>
        </w:rPr>
        <w:t> </w:t>
      </w:r>
      <w:r>
        <w:rPr/>
        <w:t>los miembros del Club disfrutamos de</w:t>
      </w:r>
      <w:r>
        <w:rPr>
          <w:spacing w:val="8"/>
        </w:rPr>
        <w:t> </w:t>
      </w:r>
      <w:r>
        <w:rPr/>
        <w:t>una</w:t>
      </w:r>
      <w:r>
        <w:rPr>
          <w:w w:val="100"/>
        </w:rPr>
        <w:t> </w:t>
      </w:r>
      <w:r>
        <w:rPr/>
        <w:t>noche de Cartomagia</w:t>
      </w:r>
      <w:r>
        <w:rPr>
          <w:rFonts w:ascii="Segoe UI" w:hAnsi="Segoe UI" w:cs="Segoe UI" w:eastAsia="Segoe UI" w:hint="default"/>
        </w:rPr>
        <w:t>: “La vida </w:t>
      </w:r>
      <w:r>
        <w:rPr>
          <w:rFonts w:ascii="Segoe UI" w:hAnsi="Segoe UI" w:cs="Segoe UI" w:eastAsia="Segoe UI" w:hint="default"/>
          <w:spacing w:val="-3"/>
        </w:rPr>
        <w:t>en </w:t>
      </w:r>
      <w:r>
        <w:rPr>
          <w:rFonts w:ascii="Segoe UI" w:hAnsi="Segoe UI" w:cs="Segoe UI" w:eastAsia="Segoe UI" w:hint="default"/>
        </w:rPr>
        <w:t>sueño”,</w:t>
      </w:r>
      <w:r>
        <w:rPr>
          <w:rFonts w:ascii="Segoe UI" w:hAnsi="Segoe UI" w:cs="Segoe UI" w:eastAsia="Segoe UI" w:hint="default"/>
          <w:spacing w:val="-19"/>
        </w:rPr>
        <w:t> </w:t>
      </w:r>
      <w:r>
        <w:rPr>
          <w:rFonts w:ascii="Segoe UI" w:hAnsi="Segoe UI" w:cs="Segoe UI" w:eastAsia="Segoe UI" w:hint="default"/>
        </w:rPr>
        <w:t>en</w:t>
      </w:r>
      <w:r>
        <w:rPr>
          <w:rFonts w:ascii="Segoe UI" w:hAnsi="Segoe UI" w:cs="Segoe UI" w:eastAsia="Segoe UI" w:hint="default"/>
          <w:w w:val="100"/>
        </w:rPr>
        <w:t> </w:t>
      </w:r>
      <w:r>
        <w:rPr/>
        <w:t>donde el Mago Fernando Martínez Barahona</w:t>
      </w:r>
      <w:r>
        <w:rPr>
          <w:spacing w:val="12"/>
        </w:rPr>
        <w:t> </w:t>
      </w:r>
      <w:r>
        <w:rPr/>
        <w:t>y</w:t>
      </w:r>
      <w:r>
        <w:rPr>
          <w:w w:val="100"/>
        </w:rPr>
        <w:t> </w:t>
      </w:r>
      <w:r>
        <w:rPr/>
        <w:t>sus muchas sorpresas e ilusionismo llenaron </w:t>
      </w:r>
      <w:r>
        <w:rPr>
          <w:spacing w:val="10"/>
        </w:rPr>
        <w:t> </w:t>
      </w:r>
      <w:r>
        <w:rPr/>
        <w:t>de</w:t>
      </w:r>
    </w:p>
    <w:p>
      <w:pPr>
        <w:spacing w:after="0" w:line="276" w:lineRule="auto"/>
        <w:jc w:val="both"/>
        <w:sectPr>
          <w:type w:val="continuous"/>
          <w:pgSz w:w="11910" w:h="16840"/>
          <w:pgMar w:top="1320" w:bottom="280" w:left="1280" w:right="1240"/>
          <w:cols w:num="2" w:equalWidth="0">
            <w:col w:w="4390" w:space="434"/>
            <w:col w:w="4566"/>
          </w:cols>
        </w:sectPr>
      </w:pPr>
    </w:p>
    <w:p>
      <w:pPr>
        <w:spacing w:line="20" w:lineRule="exact"/>
        <w:ind w:left="102" w:right="0" w:firstLine="0"/>
        <w:rPr>
          <w:rFonts w:ascii="Segoe UI" w:hAnsi="Segoe UI" w:cs="Segoe UI" w:eastAsia="Segoe UI" w:hint="default"/>
          <w:sz w:val="2"/>
          <w:szCs w:val="2"/>
        </w:rPr>
      </w:pPr>
      <w:r>
        <w:rPr>
          <w:rFonts w:ascii="Segoe UI" w:hAnsi="Segoe UI" w:cs="Segoe UI" w:eastAsia="Segoe UI" w:hint="default"/>
          <w:sz w:val="2"/>
          <w:szCs w:val="2"/>
        </w:rPr>
        <w:pict>
          <v:group style="width:457.2pt;height:.5pt;mso-position-horizontal-relative:char;mso-position-vertical-relative:line" coordorigin="0,0" coordsize="9144,10">
            <v:group style="position:absolute;left:5;top:5;width:77;height:2" coordorigin="5,5" coordsize="77,2">
              <v:shape style="position:absolute;left:5;top:5;width:77;height:2" coordorigin="5,5" coordsize="77,0" path="m5,5l82,5e" filled="false" stroked="true" strokeweight=".47998pt" strokecolor="#7e7e7e">
                <v:path arrowok="t"/>
              </v:shape>
            </v:group>
            <v:group style="position:absolute;left:82;top:5;width:77;height:2" coordorigin="82,5" coordsize="77,2">
              <v:shape style="position:absolute;left:82;top:5;width:77;height:2" coordorigin="82,5" coordsize="77,0" path="m82,5l158,5e" filled="false" stroked="true" strokeweight=".47998pt" strokecolor="#7e7e7e">
                <v:path arrowok="t"/>
              </v:shape>
            </v:group>
            <v:group style="position:absolute;left:158;top:5;width:77;height:2" coordorigin="158,5" coordsize="77,2">
              <v:shape style="position:absolute;left:158;top:5;width:77;height:2" coordorigin="158,5" coordsize="77,0" path="m158,5l235,5e" filled="false" stroked="true" strokeweight=".47998pt" strokecolor="#7e7e7e">
                <v:path arrowok="t"/>
              </v:shape>
            </v:group>
            <v:group style="position:absolute;left:235;top:5;width:77;height:2" coordorigin="235,5" coordsize="77,2">
              <v:shape style="position:absolute;left:235;top:5;width:77;height:2" coordorigin="235,5" coordsize="77,0" path="m235,5l312,5e" filled="false" stroked="true" strokeweight=".47998pt" strokecolor="#7e7e7e">
                <v:path arrowok="t"/>
              </v:shape>
            </v:group>
            <v:group style="position:absolute;left:312;top:5;width:78;height:2" coordorigin="312,5" coordsize="78,2">
              <v:shape style="position:absolute;left:312;top:5;width:78;height:2" coordorigin="312,5" coordsize="78,0" path="m312,5l389,5e" filled="false" stroked="true" strokeweight=".47998pt" strokecolor="#7e7e7e">
                <v:path arrowok="t"/>
              </v:shape>
            </v:group>
            <v:group style="position:absolute;left:389;top:5;width:77;height:2" coordorigin="389,5" coordsize="77,2">
              <v:shape style="position:absolute;left:389;top:5;width:77;height:2" coordorigin="389,5" coordsize="77,0" path="m389,5l466,5e" filled="false" stroked="true" strokeweight=".47998pt" strokecolor="#7e7e7e">
                <v:path arrowok="t"/>
              </v:shape>
            </v:group>
            <v:group style="position:absolute;left:466;top:5;width:77;height:2" coordorigin="466,5" coordsize="77,2">
              <v:shape style="position:absolute;left:466;top:5;width:77;height:2" coordorigin="466,5" coordsize="77,0" path="m466,5l543,5e" filled="false" stroked="true" strokeweight=".47998pt" strokecolor="#7e7e7e">
                <v:path arrowok="t"/>
              </v:shape>
            </v:group>
            <v:group style="position:absolute;left:543;top:5;width:77;height:2" coordorigin="543,5" coordsize="77,2">
              <v:shape style="position:absolute;left:543;top:5;width:77;height:2" coordorigin="543,5" coordsize="77,0" path="m543,5l620,5e" filled="false" stroked="true" strokeweight=".47998pt" strokecolor="#7e7e7e">
                <v:path arrowok="t"/>
              </v:shape>
            </v:group>
            <v:group style="position:absolute;left:620;top:5;width:77;height:2" coordorigin="620,5" coordsize="77,2">
              <v:shape style="position:absolute;left:620;top:5;width:77;height:2" coordorigin="620,5" coordsize="77,0" path="m620,5l697,5e" filled="false" stroked="true" strokeweight=".47998pt" strokecolor="#7e7e7e">
                <v:path arrowok="t"/>
              </v:shape>
            </v:group>
            <v:group style="position:absolute;left:697;top:5;width:77;height:2" coordorigin="697,5" coordsize="77,2">
              <v:shape style="position:absolute;left:697;top:5;width:77;height:2" coordorigin="697,5" coordsize="77,0" path="m697,5l773,5e" filled="false" stroked="true" strokeweight=".47998pt" strokecolor="#7e7e7e">
                <v:path arrowok="t"/>
              </v:shape>
            </v:group>
            <v:group style="position:absolute;left:773;top:5;width:77;height:2" coordorigin="773,5" coordsize="77,2">
              <v:shape style="position:absolute;left:773;top:5;width:77;height:2" coordorigin="773,5" coordsize="77,0" path="m773,5l850,5e" filled="false" stroked="true" strokeweight=".47998pt" strokecolor="#7e7e7e">
                <v:path arrowok="t"/>
              </v:shape>
            </v:group>
            <v:group style="position:absolute;left:850;top:5;width:77;height:2" coordorigin="850,5" coordsize="77,2">
              <v:shape style="position:absolute;left:850;top:5;width:77;height:2" coordorigin="850,5" coordsize="77,0" path="m850,5l927,5e" filled="false" stroked="true" strokeweight=".47998pt" strokecolor="#7e7e7e">
                <v:path arrowok="t"/>
              </v:shape>
            </v:group>
            <v:group style="position:absolute;left:927;top:5;width:77;height:2" coordorigin="927,5" coordsize="77,2">
              <v:shape style="position:absolute;left:927;top:5;width:77;height:2" coordorigin="927,5" coordsize="77,0" path="m927,5l1004,5e" filled="false" stroked="true" strokeweight=".47998pt" strokecolor="#7e7e7e">
                <v:path arrowok="t"/>
              </v:shape>
            </v:group>
            <v:group style="position:absolute;left:1004;top:5;width:77;height:2" coordorigin="1004,5" coordsize="77,2">
              <v:shape style="position:absolute;left:1004;top:5;width:77;height:2" coordorigin="1004,5" coordsize="77,0" path="m1004,5l1081,5e" filled="false" stroked="true" strokeweight=".47998pt" strokecolor="#7e7e7e">
                <v:path arrowok="t"/>
              </v:shape>
            </v:group>
            <v:group style="position:absolute;left:1081;top:5;width:77;height:2" coordorigin="1081,5" coordsize="77,2">
              <v:shape style="position:absolute;left:1081;top:5;width:77;height:2" coordorigin="1081,5" coordsize="77,0" path="m1081,5l1157,5e" filled="false" stroked="true" strokeweight=".47998pt" strokecolor="#7e7e7e">
                <v:path arrowok="t"/>
              </v:shape>
            </v:group>
            <v:group style="position:absolute;left:1157;top:5;width:77;height:2" coordorigin="1157,5" coordsize="77,2">
              <v:shape style="position:absolute;left:1157;top:5;width:77;height:2" coordorigin="1157,5" coordsize="77,0" path="m1157,5l1234,5e" filled="false" stroked="true" strokeweight=".47998pt" strokecolor="#7e7e7e">
                <v:path arrowok="t"/>
              </v:shape>
            </v:group>
            <v:group style="position:absolute;left:1234;top:5;width:77;height:2" coordorigin="1234,5" coordsize="77,2">
              <v:shape style="position:absolute;left:1234;top:5;width:77;height:2" coordorigin="1234,5" coordsize="77,0" path="m1234,5l1311,5e" filled="false" stroked="true" strokeweight=".47998pt" strokecolor="#7e7e7e">
                <v:path arrowok="t"/>
              </v:shape>
            </v:group>
            <v:group style="position:absolute;left:1311;top:5;width:77;height:2" coordorigin="1311,5" coordsize="77,2">
              <v:shape style="position:absolute;left:1311;top:5;width:77;height:2" coordorigin="1311,5" coordsize="77,0" path="m1311,5l1388,5e" filled="false" stroked="true" strokeweight=".47998pt" strokecolor="#7e7e7e">
                <v:path arrowok="t"/>
              </v:shape>
            </v:group>
            <v:group style="position:absolute;left:1388;top:5;width:78;height:2" coordorigin="1388,5" coordsize="78,2">
              <v:shape style="position:absolute;left:1388;top:5;width:78;height:2" coordorigin="1388,5" coordsize="78,0" path="m1388,5l1465,5e" filled="false" stroked="true" strokeweight=".47998pt" strokecolor="#7e7e7e">
                <v:path arrowok="t"/>
              </v:shape>
            </v:group>
            <v:group style="position:absolute;left:1465;top:5;width:77;height:2" coordorigin="1465,5" coordsize="77,2">
              <v:shape style="position:absolute;left:1465;top:5;width:77;height:2" coordorigin="1465,5" coordsize="77,0" path="m1465,5l1542,5e" filled="false" stroked="true" strokeweight=".47998pt" strokecolor="#7e7e7e">
                <v:path arrowok="t"/>
              </v:shape>
            </v:group>
            <v:group style="position:absolute;left:1542;top:5;width:77;height:2" coordorigin="1542,5" coordsize="77,2">
              <v:shape style="position:absolute;left:1542;top:5;width:77;height:2" coordorigin="1542,5" coordsize="77,0" path="m1542,5l1619,5e" filled="false" stroked="true" strokeweight=".47998pt" strokecolor="#7e7e7e">
                <v:path arrowok="t"/>
              </v:shape>
            </v:group>
            <v:group style="position:absolute;left:1619;top:5;width:77;height:2" coordorigin="1619,5" coordsize="77,2">
              <v:shape style="position:absolute;left:1619;top:5;width:77;height:2" coordorigin="1619,5" coordsize="77,0" path="m1619,5l1695,5e" filled="false" stroked="true" strokeweight=".47998pt" strokecolor="#7e7e7e">
                <v:path arrowok="t"/>
              </v:shape>
            </v:group>
            <v:group style="position:absolute;left:1695;top:5;width:77;height:2" coordorigin="1695,5" coordsize="77,2">
              <v:shape style="position:absolute;left:1695;top:5;width:77;height:2" coordorigin="1695,5" coordsize="77,0" path="m1695,5l1772,5e" filled="false" stroked="true" strokeweight=".47998pt" strokecolor="#7e7e7e">
                <v:path arrowok="t"/>
              </v:shape>
            </v:group>
            <v:group style="position:absolute;left:1772;top:5;width:77;height:2" coordorigin="1772,5" coordsize="77,2">
              <v:shape style="position:absolute;left:1772;top:5;width:77;height:2" coordorigin="1772,5" coordsize="77,0" path="m1772,5l1849,5e" filled="false" stroked="true" strokeweight=".47998pt" strokecolor="#7e7e7e">
                <v:path arrowok="t"/>
              </v:shape>
            </v:group>
            <v:group style="position:absolute;left:1849;top:5;width:77;height:2" coordorigin="1849,5" coordsize="77,2">
              <v:shape style="position:absolute;left:1849;top:5;width:77;height:2" coordorigin="1849,5" coordsize="77,0" path="m1849,5l1926,5e" filled="false" stroked="true" strokeweight=".47998pt" strokecolor="#7e7e7e">
                <v:path arrowok="t"/>
              </v:shape>
            </v:group>
            <v:group style="position:absolute;left:1926;top:5;width:77;height:2" coordorigin="1926,5" coordsize="77,2">
              <v:shape style="position:absolute;left:1926;top:5;width:77;height:2" coordorigin="1926,5" coordsize="77,0" path="m1926,5l2003,5e" filled="false" stroked="true" strokeweight=".47998pt" strokecolor="#7e7e7e">
                <v:path arrowok="t"/>
              </v:shape>
            </v:group>
            <v:group style="position:absolute;left:2003;top:5;width:77;height:2" coordorigin="2003,5" coordsize="77,2">
              <v:shape style="position:absolute;left:2003;top:5;width:77;height:2" coordorigin="2003,5" coordsize="77,0" path="m2003,5l2079,5e" filled="false" stroked="true" strokeweight=".47998pt" strokecolor="#7e7e7e">
                <v:path arrowok="t"/>
              </v:shape>
            </v:group>
            <v:group style="position:absolute;left:2079;top:5;width:77;height:2" coordorigin="2079,5" coordsize="77,2">
              <v:shape style="position:absolute;left:2079;top:5;width:77;height:2" coordorigin="2079,5" coordsize="77,0" path="m2079,5l2156,5e" filled="false" stroked="true" strokeweight=".47998pt" strokecolor="#7e7e7e">
                <v:path arrowok="t"/>
              </v:shape>
            </v:group>
            <v:group style="position:absolute;left:2156;top:5;width:77;height:2" coordorigin="2156,5" coordsize="77,2">
              <v:shape style="position:absolute;left:2156;top:5;width:77;height:2" coordorigin="2156,5" coordsize="77,0" path="m2156,5l2233,5e" filled="false" stroked="true" strokeweight=".47998pt" strokecolor="#7e7e7e">
                <v:path arrowok="t"/>
              </v:shape>
            </v:group>
            <v:group style="position:absolute;left:2233;top:5;width:77;height:2" coordorigin="2233,5" coordsize="77,2">
              <v:shape style="position:absolute;left:2233;top:5;width:77;height:2" coordorigin="2233,5" coordsize="77,0" path="m2233,5l2310,5e" filled="false" stroked="true" strokeweight=".47998pt" strokecolor="#7e7e7e">
                <v:path arrowok="t"/>
              </v:shape>
            </v:group>
            <v:group style="position:absolute;left:2310;top:5;width:77;height:2" coordorigin="2310,5" coordsize="77,2">
              <v:shape style="position:absolute;left:2310;top:5;width:77;height:2" coordorigin="2310,5" coordsize="77,0" path="m2310,5l2387,5e" filled="false" stroked="true" strokeweight=".47998pt" strokecolor="#7e7e7e">
                <v:path arrowok="t"/>
              </v:shape>
            </v:group>
            <v:group style="position:absolute;left:2387;top:5;width:77;height:2" coordorigin="2387,5" coordsize="77,2">
              <v:shape style="position:absolute;left:2387;top:5;width:77;height:2" coordorigin="2387,5" coordsize="77,0" path="m2387,5l2463,5e" filled="false" stroked="true" strokeweight=".47998pt" strokecolor="#7e7e7e">
                <v:path arrowok="t"/>
              </v:shape>
            </v:group>
            <v:group style="position:absolute;left:2463;top:5;width:77;height:2" coordorigin="2463,5" coordsize="77,2">
              <v:shape style="position:absolute;left:2463;top:5;width:77;height:2" coordorigin="2463,5" coordsize="77,0" path="m2463,5l2540,5e" filled="false" stroked="true" strokeweight=".47998pt" strokecolor="#7e7e7e">
                <v:path arrowok="t"/>
              </v:shape>
            </v:group>
            <v:group style="position:absolute;left:2540;top:5;width:78;height:2" coordorigin="2540,5" coordsize="78,2">
              <v:shape style="position:absolute;left:2540;top:5;width:78;height:2" coordorigin="2540,5" coordsize="78,0" path="m2540,5l2617,5e" filled="false" stroked="true" strokeweight=".47998pt" strokecolor="#7e7e7e">
                <v:path arrowok="t"/>
              </v:shape>
            </v:group>
            <v:group style="position:absolute;left:2618;top:5;width:77;height:2" coordorigin="2618,5" coordsize="77,2">
              <v:shape style="position:absolute;left:2618;top:5;width:77;height:2" coordorigin="2618,5" coordsize="77,0" path="m2618,5l2694,5e" filled="false" stroked="true" strokeweight=".47998pt" strokecolor="#7e7e7e">
                <v:path arrowok="t"/>
              </v:shape>
            </v:group>
            <v:group style="position:absolute;left:2694;top:5;width:77;height:2" coordorigin="2694,5" coordsize="77,2">
              <v:shape style="position:absolute;left:2694;top:5;width:77;height:2" coordorigin="2694,5" coordsize="77,0" path="m2694,5l2771,5e" filled="false" stroked="true" strokeweight=".47998pt" strokecolor="#7e7e7e">
                <v:path arrowok="t"/>
              </v:shape>
            </v:group>
            <v:group style="position:absolute;left:2771;top:5;width:77;height:2" coordorigin="2771,5" coordsize="77,2">
              <v:shape style="position:absolute;left:2771;top:5;width:77;height:2" coordorigin="2771,5" coordsize="77,0" path="m2771,5l2848,5e" filled="false" stroked="true" strokeweight=".47998pt" strokecolor="#7e7e7e">
                <v:path arrowok="t"/>
              </v:shape>
            </v:group>
            <v:group style="position:absolute;left:2848;top:5;width:77;height:2" coordorigin="2848,5" coordsize="77,2">
              <v:shape style="position:absolute;left:2848;top:5;width:77;height:2" coordorigin="2848,5" coordsize="77,0" path="m2848,5l2925,5e" filled="false" stroked="true" strokeweight=".47998pt" strokecolor="#7e7e7e">
                <v:path arrowok="t"/>
              </v:shape>
            </v:group>
            <v:group style="position:absolute;left:2925;top:5;width:77;height:2" coordorigin="2925,5" coordsize="77,2">
              <v:shape style="position:absolute;left:2925;top:5;width:77;height:2" coordorigin="2925,5" coordsize="77,0" path="m2925,5l3002,5e" filled="false" stroked="true" strokeweight=".47998pt" strokecolor="#7e7e7e">
                <v:path arrowok="t"/>
              </v:shape>
            </v:group>
            <v:group style="position:absolute;left:3002;top:5;width:77;height:2" coordorigin="3002,5" coordsize="77,2">
              <v:shape style="position:absolute;left:3002;top:5;width:77;height:2" coordorigin="3002,5" coordsize="77,0" path="m3002,5l3078,5e" filled="false" stroked="true" strokeweight=".47998pt" strokecolor="#7e7e7e">
                <v:path arrowok="t"/>
              </v:shape>
            </v:group>
            <v:group style="position:absolute;left:3078;top:5;width:77;height:2" coordorigin="3078,5" coordsize="77,2">
              <v:shape style="position:absolute;left:3078;top:5;width:77;height:2" coordorigin="3078,5" coordsize="77,0" path="m3078,5l3155,5e" filled="false" stroked="true" strokeweight=".47998pt" strokecolor="#7e7e7e">
                <v:path arrowok="t"/>
              </v:shape>
            </v:group>
            <v:group style="position:absolute;left:3155;top:5;width:77;height:2" coordorigin="3155,5" coordsize="77,2">
              <v:shape style="position:absolute;left:3155;top:5;width:77;height:2" coordorigin="3155,5" coordsize="77,0" path="m3155,5l3232,5e" filled="false" stroked="true" strokeweight=".47998pt" strokecolor="#7e7e7e">
                <v:path arrowok="t"/>
              </v:shape>
            </v:group>
            <v:group style="position:absolute;left:3232;top:5;width:77;height:2" coordorigin="3232,5" coordsize="77,2">
              <v:shape style="position:absolute;left:3232;top:5;width:77;height:2" coordorigin="3232,5" coordsize="77,0" path="m3232,5l3309,5e" filled="false" stroked="true" strokeweight=".47998pt" strokecolor="#7e7e7e">
                <v:path arrowok="t"/>
              </v:shape>
            </v:group>
            <v:group style="position:absolute;left:3309;top:5;width:77;height:2" coordorigin="3309,5" coordsize="77,2">
              <v:shape style="position:absolute;left:3309;top:5;width:77;height:2" coordorigin="3309,5" coordsize="77,0" path="m3309,5l3386,5e" filled="false" stroked="true" strokeweight=".47998pt" strokecolor="#7e7e7e">
                <v:path arrowok="t"/>
              </v:shape>
            </v:group>
            <v:group style="position:absolute;left:3386;top:5;width:77;height:2" coordorigin="3386,5" coordsize="77,2">
              <v:shape style="position:absolute;left:3386;top:5;width:77;height:2" coordorigin="3386,5" coordsize="77,0" path="m3386,5l3462,5e" filled="false" stroked="true" strokeweight=".47998pt" strokecolor="#7e7e7e">
                <v:path arrowok="t"/>
              </v:shape>
            </v:group>
            <v:group style="position:absolute;left:3462;top:5;width:77;height:2" coordorigin="3462,5" coordsize="77,2">
              <v:shape style="position:absolute;left:3462;top:5;width:77;height:2" coordorigin="3462,5" coordsize="77,0" path="m3462,5l3539,5e" filled="false" stroked="true" strokeweight=".47998pt" strokecolor="#7e7e7e">
                <v:path arrowok="t"/>
              </v:shape>
            </v:group>
            <v:group style="position:absolute;left:3539;top:5;width:77;height:2" coordorigin="3539,5" coordsize="77,2">
              <v:shape style="position:absolute;left:3539;top:5;width:77;height:2" coordorigin="3539,5" coordsize="77,0" path="m3539,5l3616,5e" filled="false" stroked="true" strokeweight=".47998pt" strokecolor="#7e7e7e">
                <v:path arrowok="t"/>
              </v:shape>
            </v:group>
            <v:group style="position:absolute;left:3616;top:5;width:77;height:2" coordorigin="3616,5" coordsize="77,2">
              <v:shape style="position:absolute;left:3616;top:5;width:77;height:2" coordorigin="3616,5" coordsize="77,0" path="m3616,5l3693,5e" filled="false" stroked="true" strokeweight=".47998pt" strokecolor="#7e7e7e">
                <v:path arrowok="t"/>
              </v:shape>
            </v:group>
            <v:group style="position:absolute;left:3693;top:5;width:78;height:2" coordorigin="3693,5" coordsize="78,2">
              <v:shape style="position:absolute;left:3693;top:5;width:78;height:2" coordorigin="3693,5" coordsize="78,0" path="m3693,5l3770,5e" filled="false" stroked="true" strokeweight=".47998pt" strokecolor="#7e7e7e">
                <v:path arrowok="t"/>
              </v:shape>
            </v:group>
            <v:group style="position:absolute;left:3770;top:5;width:77;height:2" coordorigin="3770,5" coordsize="77,2">
              <v:shape style="position:absolute;left:3770;top:5;width:77;height:2" coordorigin="3770,5" coordsize="77,0" path="m3770,5l3847,5e" filled="false" stroked="true" strokeweight=".47998pt" strokecolor="#7e7e7e">
                <v:path arrowok="t"/>
              </v:shape>
            </v:group>
            <v:group style="position:absolute;left:3847;top:5;width:77;height:2" coordorigin="3847,5" coordsize="77,2">
              <v:shape style="position:absolute;left:3847;top:5;width:77;height:2" coordorigin="3847,5" coordsize="77,0" path="m3847,5l3924,5e" filled="false" stroked="true" strokeweight=".47998pt" strokecolor="#7e7e7e">
                <v:path arrowok="t"/>
              </v:shape>
            </v:group>
            <v:group style="position:absolute;left:3924;top:5;width:77;height:2" coordorigin="3924,5" coordsize="77,2">
              <v:shape style="position:absolute;left:3924;top:5;width:77;height:2" coordorigin="3924,5" coordsize="77,0" path="m3924,5l4000,5e" filled="false" stroked="true" strokeweight=".47998pt" strokecolor="#7e7e7e">
                <v:path arrowok="t"/>
              </v:shape>
            </v:group>
            <v:group style="position:absolute;left:4000;top:5;width:77;height:2" coordorigin="4000,5" coordsize="77,2">
              <v:shape style="position:absolute;left:4000;top:5;width:77;height:2" coordorigin="4000,5" coordsize="77,0" path="m4000,5l4077,5e" filled="false" stroked="true" strokeweight=".47998pt" strokecolor="#7e7e7e">
                <v:path arrowok="t"/>
              </v:shape>
            </v:group>
            <v:group style="position:absolute;left:4077;top:5;width:77;height:2" coordorigin="4077,5" coordsize="77,2">
              <v:shape style="position:absolute;left:4077;top:5;width:77;height:2" coordorigin="4077,5" coordsize="77,0" path="m4077,5l4154,5e" filled="false" stroked="true" strokeweight=".47998pt" strokecolor="#7e7e7e">
                <v:path arrowok="t"/>
              </v:shape>
            </v:group>
            <v:group style="position:absolute;left:4154;top:5;width:77;height:2" coordorigin="4154,5" coordsize="77,2">
              <v:shape style="position:absolute;left:4154;top:5;width:77;height:2" coordorigin="4154,5" coordsize="77,0" path="m4154,5l4231,5e" filled="false" stroked="true" strokeweight=".47998pt" strokecolor="#7e7e7e">
                <v:path arrowok="t"/>
              </v:shape>
            </v:group>
            <v:group style="position:absolute;left:4231;top:5;width:77;height:2" coordorigin="4231,5" coordsize="77,2">
              <v:shape style="position:absolute;left:4231;top:5;width:77;height:2" coordorigin="4231,5" coordsize="77,0" path="m4231,5l4308,5e" filled="false" stroked="true" strokeweight=".47998pt" strokecolor="#7e7e7e">
                <v:path arrowok="t"/>
              </v:shape>
            </v:group>
            <v:group style="position:absolute;left:4308;top:5;width:77;height:2" coordorigin="4308,5" coordsize="77,2">
              <v:shape style="position:absolute;left:4308;top:5;width:77;height:2" coordorigin="4308,5" coordsize="77,0" path="m4308,5l4384,5e" filled="false" stroked="true" strokeweight=".47998pt" strokecolor="#7e7e7e">
                <v:path arrowok="t"/>
              </v:shape>
            </v:group>
            <v:group style="position:absolute;left:4384;top:5;width:77;height:2" coordorigin="4384,5" coordsize="77,2">
              <v:shape style="position:absolute;left:4384;top:5;width:77;height:2" coordorigin="4384,5" coordsize="77,0" path="m4384,5l4461,5e" filled="false" stroked="true" strokeweight=".47998pt" strokecolor="#7e7e7e">
                <v:path arrowok="t"/>
              </v:shape>
            </v:group>
            <v:group style="position:absolute;left:4461;top:5;width:77;height:2" coordorigin="4461,5" coordsize="77,2">
              <v:shape style="position:absolute;left:4461;top:5;width:77;height:2" coordorigin="4461,5" coordsize="77,0" path="m4461,5l4538,5e" filled="false" stroked="true" strokeweight=".47998pt" strokecolor="#7e7e7e">
                <v:path arrowok="t"/>
              </v:shape>
            </v:group>
            <v:group style="position:absolute;left:4538;top:5;width:77;height:2" coordorigin="4538,5" coordsize="77,2">
              <v:shape style="position:absolute;left:4538;top:5;width:77;height:2" coordorigin="4538,5" coordsize="77,0" path="m4538,5l4615,5e" filled="false" stroked="true" strokeweight=".47998pt" strokecolor="#7e7e7e">
                <v:path arrowok="t"/>
              </v:shape>
            </v:group>
            <v:group style="position:absolute;left:4615;top:5;width:77;height:2" coordorigin="4615,5" coordsize="77,2">
              <v:shape style="position:absolute;left:4615;top:5;width:77;height:2" coordorigin="4615,5" coordsize="77,0" path="m4615,5l4692,5e" filled="false" stroked="true" strokeweight=".47998pt" strokecolor="#7e7e7e">
                <v:path arrowok="t"/>
              </v:shape>
            </v:group>
            <v:group style="position:absolute;left:4692;top:5;width:77;height:2" coordorigin="4692,5" coordsize="77,2">
              <v:shape style="position:absolute;left:4692;top:5;width:77;height:2" coordorigin="4692,5" coordsize="77,0" path="m4692,5l4768,5e" filled="false" stroked="true" strokeweight=".47998pt" strokecolor="#7e7e7e">
                <v:path arrowok="t"/>
              </v:shape>
            </v:group>
            <v:group style="position:absolute;left:4768;top:5;width:77;height:2" coordorigin="4768,5" coordsize="77,2">
              <v:shape style="position:absolute;left:4768;top:5;width:77;height:2" coordorigin="4768,5" coordsize="77,0" path="m4768,5l4845,5e" filled="false" stroked="true" strokeweight=".47998pt" strokecolor="#7e7e7e">
                <v:path arrowok="t"/>
              </v:shape>
            </v:group>
            <v:group style="position:absolute;left:4845;top:5;width:78;height:2" coordorigin="4845,5" coordsize="78,2">
              <v:shape style="position:absolute;left:4845;top:5;width:78;height:2" coordorigin="4845,5" coordsize="78,0" path="m4845,5l4922,5e" filled="false" stroked="true" strokeweight=".47998pt" strokecolor="#7e7e7e">
                <v:path arrowok="t"/>
              </v:shape>
            </v:group>
            <v:group style="position:absolute;left:4922;top:5;width:77;height:2" coordorigin="4922,5" coordsize="77,2">
              <v:shape style="position:absolute;left:4922;top:5;width:77;height:2" coordorigin="4922,5" coordsize="77,0" path="m4922,5l4999,5e" filled="false" stroked="true" strokeweight=".47998pt" strokecolor="#7e7e7e">
                <v:path arrowok="t"/>
              </v:shape>
            </v:group>
            <v:group style="position:absolute;left:4999;top:5;width:77;height:2" coordorigin="4999,5" coordsize="77,2">
              <v:shape style="position:absolute;left:4999;top:5;width:77;height:2" coordorigin="4999,5" coordsize="77,0" path="m4999,5l5076,5e" filled="false" stroked="true" strokeweight=".47998pt" strokecolor="#7e7e7e">
                <v:path arrowok="t"/>
              </v:shape>
            </v:group>
            <v:group style="position:absolute;left:5076;top:5;width:77;height:2" coordorigin="5076,5" coordsize="77,2">
              <v:shape style="position:absolute;left:5076;top:5;width:77;height:2" coordorigin="5076,5" coordsize="77,0" path="m5076,5l5153,5e" filled="false" stroked="true" strokeweight=".47998pt" strokecolor="#7e7e7e">
                <v:path arrowok="t"/>
              </v:shape>
            </v:group>
            <v:group style="position:absolute;left:5153;top:5;width:77;height:2" coordorigin="5153,5" coordsize="77,2">
              <v:shape style="position:absolute;left:5153;top:5;width:77;height:2" coordorigin="5153,5" coordsize="77,0" path="m5153,5l5230,5e" filled="false" stroked="true" strokeweight=".47998pt" strokecolor="#7e7e7e">
                <v:path arrowok="t"/>
              </v:shape>
            </v:group>
            <v:group style="position:absolute;left:5230;top:5;width:77;height:2" coordorigin="5230,5" coordsize="77,2">
              <v:shape style="position:absolute;left:5230;top:5;width:77;height:2" coordorigin="5230,5" coordsize="77,0" path="m5230,5l5306,5e" filled="false" stroked="true" strokeweight=".47998pt" strokecolor="#7e7e7e">
                <v:path arrowok="t"/>
              </v:shape>
            </v:group>
            <v:group style="position:absolute;left:5306;top:5;width:77;height:2" coordorigin="5306,5" coordsize="77,2">
              <v:shape style="position:absolute;left:5306;top:5;width:77;height:2" coordorigin="5306,5" coordsize="77,0" path="m5306,5l5383,5e" filled="false" stroked="true" strokeweight=".47998pt" strokecolor="#7e7e7e">
                <v:path arrowok="t"/>
              </v:shape>
            </v:group>
            <v:group style="position:absolute;left:5383;top:5;width:77;height:2" coordorigin="5383,5" coordsize="77,2">
              <v:shape style="position:absolute;left:5383;top:5;width:77;height:2" coordorigin="5383,5" coordsize="77,0" path="m5383,5l5460,5e" filled="false" stroked="true" strokeweight=".47998pt" strokecolor="#7e7e7e">
                <v:path arrowok="t"/>
              </v:shape>
            </v:group>
            <v:group style="position:absolute;left:5460;top:5;width:77;height:2" coordorigin="5460,5" coordsize="77,2">
              <v:shape style="position:absolute;left:5460;top:5;width:77;height:2" coordorigin="5460,5" coordsize="77,0" path="m5460,5l5537,5e" filled="false" stroked="true" strokeweight=".47998pt" strokecolor="#7e7e7e">
                <v:path arrowok="t"/>
              </v:shape>
            </v:group>
            <v:group style="position:absolute;left:5537;top:5;width:77;height:2" coordorigin="5537,5" coordsize="77,2">
              <v:shape style="position:absolute;left:5537;top:5;width:77;height:2" coordorigin="5537,5" coordsize="77,0" path="m5537,5l5614,5e" filled="false" stroked="true" strokeweight=".47998pt" strokecolor="#7e7e7e">
                <v:path arrowok="t"/>
              </v:shape>
            </v:group>
            <v:group style="position:absolute;left:5614;top:5;width:77;height:2" coordorigin="5614,5" coordsize="77,2">
              <v:shape style="position:absolute;left:5614;top:5;width:77;height:2" coordorigin="5614,5" coordsize="77,0" path="m5614,5l5690,5e" filled="false" stroked="true" strokeweight=".47998pt" strokecolor="#7e7e7e">
                <v:path arrowok="t"/>
              </v:shape>
            </v:group>
            <v:group style="position:absolute;left:5690;top:5;width:77;height:2" coordorigin="5690,5" coordsize="77,2">
              <v:shape style="position:absolute;left:5690;top:5;width:77;height:2" coordorigin="5690,5" coordsize="77,0" path="m5690,5l5767,5e" filled="false" stroked="true" strokeweight=".47998pt" strokecolor="#7e7e7e">
                <v:path arrowok="t"/>
              </v:shape>
            </v:group>
            <v:group style="position:absolute;left:5767;top:5;width:77;height:2" coordorigin="5767,5" coordsize="77,2">
              <v:shape style="position:absolute;left:5767;top:5;width:77;height:2" coordorigin="5767,5" coordsize="77,0" path="m5767,5l5844,5e" filled="false" stroked="true" strokeweight=".47998pt" strokecolor="#7e7e7e">
                <v:path arrowok="t"/>
              </v:shape>
            </v:group>
            <v:group style="position:absolute;left:5844;top:5;width:77;height:2" coordorigin="5844,5" coordsize="77,2">
              <v:shape style="position:absolute;left:5844;top:5;width:77;height:2" coordorigin="5844,5" coordsize="77,0" path="m5844,5l5921,5e" filled="false" stroked="true" strokeweight=".47998pt" strokecolor="#7e7e7e">
                <v:path arrowok="t"/>
              </v:shape>
            </v:group>
            <v:group style="position:absolute;left:5921;top:5;width:78;height:2" coordorigin="5921,5" coordsize="78,2">
              <v:shape style="position:absolute;left:5921;top:5;width:78;height:2" coordorigin="5921,5" coordsize="78,0" path="m5921,5l5998,5e" filled="false" stroked="true" strokeweight=".47998pt" strokecolor="#7e7e7e">
                <v:path arrowok="t"/>
              </v:shape>
            </v:group>
            <v:group style="position:absolute;left:5998;top:5;width:77;height:2" coordorigin="5998,5" coordsize="77,2">
              <v:shape style="position:absolute;left:5998;top:5;width:77;height:2" coordorigin="5998,5" coordsize="77,0" path="m5998,5l6075,5e" filled="false" stroked="true" strokeweight=".47998pt" strokecolor="#7e7e7e">
                <v:path arrowok="t"/>
              </v:shape>
            </v:group>
            <v:group style="position:absolute;left:6075;top:5;width:77;height:2" coordorigin="6075,5" coordsize="77,2">
              <v:shape style="position:absolute;left:6075;top:5;width:77;height:2" coordorigin="6075,5" coordsize="77,0" path="m6075,5l6152,5e" filled="false" stroked="true" strokeweight=".47998pt" strokecolor="#7e7e7e">
                <v:path arrowok="t"/>
              </v:shape>
            </v:group>
            <v:group style="position:absolute;left:6152;top:5;width:77;height:2" coordorigin="6152,5" coordsize="77,2">
              <v:shape style="position:absolute;left:6152;top:5;width:77;height:2" coordorigin="6152,5" coordsize="77,0" path="m6152,5l6229,5e" filled="false" stroked="true" strokeweight=".47998pt" strokecolor="#7e7e7e">
                <v:path arrowok="t"/>
              </v:shape>
            </v:group>
            <v:group style="position:absolute;left:6229;top:5;width:77;height:2" coordorigin="6229,5" coordsize="77,2">
              <v:shape style="position:absolute;left:6229;top:5;width:77;height:2" coordorigin="6229,5" coordsize="77,0" path="m6229,5l6305,5e" filled="false" stroked="true" strokeweight=".47998pt" strokecolor="#7e7e7e">
                <v:path arrowok="t"/>
              </v:shape>
            </v:group>
            <v:group style="position:absolute;left:6305;top:5;width:77;height:2" coordorigin="6305,5" coordsize="77,2">
              <v:shape style="position:absolute;left:6305;top:5;width:77;height:2" coordorigin="6305,5" coordsize="77,0" path="m6305,5l6382,5e" filled="false" stroked="true" strokeweight=".47998pt" strokecolor="#7e7e7e">
                <v:path arrowok="t"/>
              </v:shape>
            </v:group>
            <v:group style="position:absolute;left:6382;top:5;width:77;height:2" coordorigin="6382,5" coordsize="77,2">
              <v:shape style="position:absolute;left:6382;top:5;width:77;height:2" coordorigin="6382,5" coordsize="77,0" path="m6382,5l6459,5e" filled="false" stroked="true" strokeweight=".47998pt" strokecolor="#7e7e7e">
                <v:path arrowok="t"/>
              </v:shape>
            </v:group>
            <v:group style="position:absolute;left:6459;top:5;width:77;height:2" coordorigin="6459,5" coordsize="77,2">
              <v:shape style="position:absolute;left:6459;top:5;width:77;height:2" coordorigin="6459,5" coordsize="77,0" path="m6459,5l6536,5e" filled="false" stroked="true" strokeweight=".47998pt" strokecolor="#7e7e7e">
                <v:path arrowok="t"/>
              </v:shape>
            </v:group>
            <v:group style="position:absolute;left:6536;top:5;width:77;height:2" coordorigin="6536,5" coordsize="77,2">
              <v:shape style="position:absolute;left:6536;top:5;width:77;height:2" coordorigin="6536,5" coordsize="77,0" path="m6536,5l6613,5e" filled="false" stroked="true" strokeweight=".47998pt" strokecolor="#7e7e7e">
                <v:path arrowok="t"/>
              </v:shape>
            </v:group>
            <v:group style="position:absolute;left:6613;top:5;width:77;height:2" coordorigin="6613,5" coordsize="77,2">
              <v:shape style="position:absolute;left:6613;top:5;width:77;height:2" coordorigin="6613,5" coordsize="77,0" path="m6613,5l6689,5e" filled="false" stroked="true" strokeweight=".47998pt" strokecolor="#7e7e7e">
                <v:path arrowok="t"/>
              </v:shape>
            </v:group>
            <v:group style="position:absolute;left:6689;top:5;width:77;height:2" coordorigin="6689,5" coordsize="77,2">
              <v:shape style="position:absolute;left:6689;top:5;width:77;height:2" coordorigin="6689,5" coordsize="77,0" path="m6689,5l6766,5e" filled="false" stroked="true" strokeweight=".47998pt" strokecolor="#7e7e7e">
                <v:path arrowok="t"/>
              </v:shape>
            </v:group>
            <v:group style="position:absolute;left:6766;top:5;width:77;height:2" coordorigin="6766,5" coordsize="77,2">
              <v:shape style="position:absolute;left:6766;top:5;width:77;height:2" coordorigin="6766,5" coordsize="77,0" path="m6766,5l6843,5e" filled="false" stroked="true" strokeweight=".47998pt" strokecolor="#7e7e7e">
                <v:path arrowok="t"/>
              </v:shape>
            </v:group>
            <v:group style="position:absolute;left:6843;top:5;width:77;height:2" coordorigin="6843,5" coordsize="77,2">
              <v:shape style="position:absolute;left:6843;top:5;width:77;height:2" coordorigin="6843,5" coordsize="77,0" path="m6843,5l6920,5e" filled="false" stroked="true" strokeweight=".47998pt" strokecolor="#7e7e7e">
                <v:path arrowok="t"/>
              </v:shape>
            </v:group>
            <v:group style="position:absolute;left:6920;top:5;width:77;height:2" coordorigin="6920,5" coordsize="77,2">
              <v:shape style="position:absolute;left:6920;top:5;width:77;height:2" coordorigin="6920,5" coordsize="77,0" path="m6920,5l6997,5e" filled="false" stroked="true" strokeweight=".47998pt" strokecolor="#7e7e7e">
                <v:path arrowok="t"/>
              </v:shape>
            </v:group>
            <v:group style="position:absolute;left:6997;top:5;width:77;height:2" coordorigin="6997,5" coordsize="77,2">
              <v:shape style="position:absolute;left:6997;top:5;width:77;height:2" coordorigin="6997,5" coordsize="77,0" path="m6997,5l7073,5e" filled="false" stroked="true" strokeweight=".47998pt" strokecolor="#7e7e7e">
                <v:path arrowok="t"/>
              </v:shape>
            </v:group>
            <v:group style="position:absolute;left:7073;top:5;width:78;height:2" coordorigin="7073,5" coordsize="78,2">
              <v:shape style="position:absolute;left:7073;top:5;width:78;height:2" coordorigin="7073,5" coordsize="78,0" path="m7073,5l7151,5e" filled="false" stroked="true" strokeweight=".47998pt" strokecolor="#7e7e7e">
                <v:path arrowok="t"/>
              </v:shape>
            </v:group>
            <v:group style="position:absolute;left:7151;top:5;width:77;height:2" coordorigin="7151,5" coordsize="77,2">
              <v:shape style="position:absolute;left:7151;top:5;width:77;height:2" coordorigin="7151,5" coordsize="77,0" path="m7151,5l7227,5e" filled="false" stroked="true" strokeweight=".47998pt" strokecolor="#7e7e7e">
                <v:path arrowok="t"/>
              </v:shape>
            </v:group>
            <v:group style="position:absolute;left:7227;top:5;width:77;height:2" coordorigin="7227,5" coordsize="77,2">
              <v:shape style="position:absolute;left:7227;top:5;width:77;height:2" coordorigin="7227,5" coordsize="77,0" path="m7227,5l7304,5e" filled="false" stroked="true" strokeweight=".47998pt" strokecolor="#7e7e7e">
                <v:path arrowok="t"/>
              </v:shape>
            </v:group>
            <v:group style="position:absolute;left:7304;top:5;width:77;height:2" coordorigin="7304,5" coordsize="77,2">
              <v:shape style="position:absolute;left:7304;top:5;width:77;height:2" coordorigin="7304,5" coordsize="77,0" path="m7304,5l7381,5e" filled="false" stroked="true" strokeweight=".47998pt" strokecolor="#7e7e7e">
                <v:path arrowok="t"/>
              </v:shape>
            </v:group>
            <v:group style="position:absolute;left:7381;top:5;width:77;height:2" coordorigin="7381,5" coordsize="77,2">
              <v:shape style="position:absolute;left:7381;top:5;width:77;height:2" coordorigin="7381,5" coordsize="77,0" path="m7381,5l7458,5e" filled="false" stroked="true" strokeweight=".47998pt" strokecolor="#7e7e7e">
                <v:path arrowok="t"/>
              </v:shape>
            </v:group>
            <v:group style="position:absolute;left:7458;top:5;width:77;height:2" coordorigin="7458,5" coordsize="77,2">
              <v:shape style="position:absolute;left:7458;top:5;width:77;height:2" coordorigin="7458,5" coordsize="77,0" path="m7458,5l7535,5e" filled="false" stroked="true" strokeweight=".47998pt" strokecolor="#7e7e7e">
                <v:path arrowok="t"/>
              </v:shape>
            </v:group>
            <v:group style="position:absolute;left:7535;top:5;width:77;height:2" coordorigin="7535,5" coordsize="77,2">
              <v:shape style="position:absolute;left:7535;top:5;width:77;height:2" coordorigin="7535,5" coordsize="77,0" path="m7535,5l7611,5e" filled="false" stroked="true" strokeweight=".47998pt" strokecolor="#7e7e7e">
                <v:path arrowok="t"/>
              </v:shape>
            </v:group>
            <v:group style="position:absolute;left:7611;top:5;width:77;height:2" coordorigin="7611,5" coordsize="77,2">
              <v:shape style="position:absolute;left:7611;top:5;width:77;height:2" coordorigin="7611,5" coordsize="77,0" path="m7611,5l7688,5e" filled="false" stroked="true" strokeweight=".47998pt" strokecolor="#7e7e7e">
                <v:path arrowok="t"/>
              </v:shape>
            </v:group>
            <v:group style="position:absolute;left:7688;top:5;width:77;height:2" coordorigin="7688,5" coordsize="77,2">
              <v:shape style="position:absolute;left:7688;top:5;width:77;height:2" coordorigin="7688,5" coordsize="77,0" path="m7688,5l7765,5e" filled="false" stroked="true" strokeweight=".47998pt" strokecolor="#7e7e7e">
                <v:path arrowok="t"/>
              </v:shape>
            </v:group>
            <v:group style="position:absolute;left:7765;top:5;width:77;height:2" coordorigin="7765,5" coordsize="77,2">
              <v:shape style="position:absolute;left:7765;top:5;width:77;height:2" coordorigin="7765,5" coordsize="77,0" path="m7765,5l7842,5e" filled="false" stroked="true" strokeweight=".47998pt" strokecolor="#7e7e7e">
                <v:path arrowok="t"/>
              </v:shape>
            </v:group>
            <v:group style="position:absolute;left:7842;top:5;width:77;height:2" coordorigin="7842,5" coordsize="77,2">
              <v:shape style="position:absolute;left:7842;top:5;width:77;height:2" coordorigin="7842,5" coordsize="77,0" path="m7842,5l7919,5e" filled="false" stroked="true" strokeweight=".47998pt" strokecolor="#7e7e7e">
                <v:path arrowok="t"/>
              </v:shape>
            </v:group>
            <v:group style="position:absolute;left:7919;top:5;width:77;height:2" coordorigin="7919,5" coordsize="77,2">
              <v:shape style="position:absolute;left:7919;top:5;width:77;height:2" coordorigin="7919,5" coordsize="77,0" path="m7919,5l7995,5e" filled="false" stroked="true" strokeweight=".47998pt" strokecolor="#7e7e7e">
                <v:path arrowok="t"/>
              </v:shape>
            </v:group>
            <v:group style="position:absolute;left:7995;top:5;width:77;height:2" coordorigin="7995,5" coordsize="77,2">
              <v:shape style="position:absolute;left:7995;top:5;width:77;height:2" coordorigin="7995,5" coordsize="77,0" path="m7995,5l8072,5e" filled="false" stroked="true" strokeweight=".47998pt" strokecolor="#7e7e7e">
                <v:path arrowok="t"/>
              </v:shape>
            </v:group>
            <v:group style="position:absolute;left:8072;top:5;width:77;height:2" coordorigin="8072,5" coordsize="77,2">
              <v:shape style="position:absolute;left:8072;top:5;width:77;height:2" coordorigin="8072,5" coordsize="77,0" path="m8072,5l8149,5e" filled="false" stroked="true" strokeweight=".47998pt" strokecolor="#7e7e7e">
                <v:path arrowok="t"/>
              </v:shape>
            </v:group>
            <v:group style="position:absolute;left:8149;top:5;width:77;height:2" coordorigin="8149,5" coordsize="77,2">
              <v:shape style="position:absolute;left:8149;top:5;width:77;height:2" coordorigin="8149,5" coordsize="77,0" path="m8149,5l8226,5e" filled="false" stroked="true" strokeweight=".47998pt" strokecolor="#7e7e7e">
                <v:path arrowok="t"/>
              </v:shape>
            </v:group>
            <v:group style="position:absolute;left:8226;top:5;width:78;height:2" coordorigin="8226,5" coordsize="78,2">
              <v:shape style="position:absolute;left:8226;top:5;width:78;height:2" coordorigin="8226,5" coordsize="78,0" path="m8226,5l8303,5e" filled="false" stroked="true" strokeweight=".47998pt" strokecolor="#7e7e7e">
                <v:path arrowok="t"/>
              </v:shape>
            </v:group>
            <v:group style="position:absolute;left:8303;top:5;width:77;height:2" coordorigin="8303,5" coordsize="77,2">
              <v:shape style="position:absolute;left:8303;top:5;width:77;height:2" coordorigin="8303,5" coordsize="77,0" path="m8303,5l8380,5e" filled="false" stroked="true" strokeweight=".47998pt" strokecolor="#7e7e7e">
                <v:path arrowok="t"/>
              </v:shape>
            </v:group>
            <v:group style="position:absolute;left:8380;top:5;width:77;height:2" coordorigin="8380,5" coordsize="77,2">
              <v:shape style="position:absolute;left:8380;top:5;width:77;height:2" coordorigin="8380,5" coordsize="77,0" path="m8380,5l8457,5e" filled="false" stroked="true" strokeweight=".47998pt" strokecolor="#7e7e7e">
                <v:path arrowok="t"/>
              </v:shape>
            </v:group>
            <v:group style="position:absolute;left:8457;top:5;width:77;height:2" coordorigin="8457,5" coordsize="77,2">
              <v:shape style="position:absolute;left:8457;top:5;width:77;height:2" coordorigin="8457,5" coordsize="77,0" path="m8457,5l8534,5e" filled="false" stroked="true" strokeweight=".47998pt" strokecolor="#7e7e7e">
                <v:path arrowok="t"/>
              </v:shape>
            </v:group>
            <v:group style="position:absolute;left:8534;top:5;width:77;height:2" coordorigin="8534,5" coordsize="77,2">
              <v:shape style="position:absolute;left:8534;top:5;width:77;height:2" coordorigin="8534,5" coordsize="77,0" path="m8534,5l8610,5e" filled="false" stroked="true" strokeweight=".47998pt" strokecolor="#7e7e7e">
                <v:path arrowok="t"/>
              </v:shape>
            </v:group>
            <v:group style="position:absolute;left:8610;top:5;width:77;height:2" coordorigin="8610,5" coordsize="77,2">
              <v:shape style="position:absolute;left:8610;top:5;width:77;height:2" coordorigin="8610,5" coordsize="77,0" path="m8610,5l8687,5e" filled="false" stroked="true" strokeweight=".47998pt" strokecolor="#7e7e7e">
                <v:path arrowok="t"/>
              </v:shape>
            </v:group>
            <v:group style="position:absolute;left:8687;top:5;width:77;height:2" coordorigin="8687,5" coordsize="77,2">
              <v:shape style="position:absolute;left:8687;top:5;width:77;height:2" coordorigin="8687,5" coordsize="77,0" path="m8687,5l8764,5e" filled="false" stroked="true" strokeweight=".47998pt" strokecolor="#7e7e7e">
                <v:path arrowok="t"/>
              </v:shape>
            </v:group>
            <v:group style="position:absolute;left:8764;top:5;width:77;height:2" coordorigin="8764,5" coordsize="77,2">
              <v:shape style="position:absolute;left:8764;top:5;width:77;height:2" coordorigin="8764,5" coordsize="77,0" path="m8764,5l8841,5e" filled="false" stroked="true" strokeweight=".47998pt" strokecolor="#7e7e7e">
                <v:path arrowok="t"/>
              </v:shape>
            </v:group>
            <v:group style="position:absolute;left:8841;top:5;width:77;height:2" coordorigin="8841,5" coordsize="77,2">
              <v:shape style="position:absolute;left:8841;top:5;width:77;height:2" coordorigin="8841,5" coordsize="77,0" path="m8841,5l8918,5e" filled="false" stroked="true" strokeweight=".47998pt" strokecolor="#7e7e7e">
                <v:path arrowok="t"/>
              </v:shape>
            </v:group>
            <v:group style="position:absolute;left:8918;top:5;width:77;height:2" coordorigin="8918,5" coordsize="77,2">
              <v:shape style="position:absolute;left:8918;top:5;width:77;height:2" coordorigin="8918,5" coordsize="77,0" path="m8918,5l8994,5e" filled="false" stroked="true" strokeweight=".47998pt" strokecolor="#7e7e7e">
                <v:path arrowok="t"/>
              </v:shape>
            </v:group>
            <v:group style="position:absolute;left:8994;top:5;width:77;height:2" coordorigin="8994,5" coordsize="77,2">
              <v:shape style="position:absolute;left:8994;top:5;width:77;height:2" coordorigin="8994,5" coordsize="77,0" path="m8994,5l9071,5e" filled="false" stroked="true" strokeweight=".47998pt" strokecolor="#7e7e7e">
                <v:path arrowok="t"/>
              </v:shape>
            </v:group>
            <v:group style="position:absolute;left:9071;top:5;width:68;height:2" coordorigin="9071,5" coordsize="68,2">
              <v:shape style="position:absolute;left:9071;top:5;width:68;height:2" coordorigin="9071,5" coordsize="68,0" path="m9071,5l9138,5e" filled="false" stroked="true" strokeweight=".47998pt" strokecolor="#7e7e7e">
                <v:path arrowok="t"/>
              </v:shape>
            </v:group>
          </v:group>
        </w:pict>
      </w:r>
      <w:r>
        <w:rPr>
          <w:rFonts w:ascii="Segoe UI" w:hAnsi="Segoe UI" w:cs="Segoe UI" w:eastAsia="Segoe UI" w:hint="default"/>
          <w:sz w:val="2"/>
          <w:szCs w:val="2"/>
        </w:rPr>
      </w:r>
    </w:p>
    <w:p>
      <w:pPr>
        <w:spacing w:after="0" w:line="20" w:lineRule="exact"/>
        <w:rPr>
          <w:rFonts w:ascii="Segoe UI" w:hAnsi="Segoe UI" w:cs="Segoe UI" w:eastAsia="Segoe UI" w:hint="default"/>
          <w:sz w:val="2"/>
          <w:szCs w:val="2"/>
        </w:rPr>
        <w:sectPr>
          <w:type w:val="continuous"/>
          <w:pgSz w:w="11910" w:h="16840"/>
          <w:pgMar w:top="1320" w:bottom="280" w:left="1280" w:right="1240"/>
        </w:sect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8"/>
        <w:rPr>
          <w:rFonts w:ascii="Segoe UI" w:hAnsi="Segoe UI" w:cs="Segoe UI" w:eastAsia="Segoe UI" w:hint="default"/>
          <w:sz w:val="17"/>
          <w:szCs w:val="17"/>
        </w:rPr>
      </w:pPr>
    </w:p>
    <w:p>
      <w:pPr>
        <w:pStyle w:val="BodyText"/>
        <w:spacing w:line="276" w:lineRule="auto"/>
        <w:ind w:left="196" w:right="63"/>
        <w:jc w:val="both"/>
      </w:pPr>
      <w:r>
        <w:rPr/>
        <w:t>sonrisas los rostros de nuestros</w:t>
      </w:r>
      <w:r>
        <w:rPr>
          <w:spacing w:val="49"/>
        </w:rPr>
        <w:t> </w:t>
      </w:r>
      <w:r>
        <w:rPr/>
        <w:t>compañeros</w:t>
      </w:r>
      <w:r>
        <w:rPr>
          <w:w w:val="100"/>
        </w:rPr>
        <w:t> </w:t>
      </w:r>
      <w:r>
        <w:rPr/>
        <w:t>Rotarios y de incredulidad la cara del</w:t>
      </w:r>
      <w:r>
        <w:rPr>
          <w:spacing w:val="50"/>
        </w:rPr>
        <w:t> </w:t>
      </w:r>
      <w:r>
        <w:rPr/>
        <w:t>señor</w:t>
      </w:r>
      <w:r>
        <w:rPr>
          <w:w w:val="100"/>
        </w:rPr>
        <w:t> </w:t>
      </w:r>
      <w:r>
        <w:rPr/>
        <w:t>Alcalde de Villa de</w:t>
      </w:r>
      <w:r>
        <w:rPr>
          <w:spacing w:val="-4"/>
        </w:rPr>
        <w:t> </w:t>
      </w:r>
      <w:r>
        <w:rPr/>
        <w:t>Leyva.</w:t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 w:hint="default"/>
          <w:sz w:val="23"/>
          <w:szCs w:val="23"/>
        </w:rPr>
      </w:pPr>
    </w:p>
    <w:p>
      <w:pPr>
        <w:pStyle w:val="BodyText"/>
        <w:tabs>
          <w:tab w:pos="878" w:val="left" w:leader="none"/>
          <w:tab w:pos="4508" w:val="left" w:leader="none"/>
        </w:tabs>
        <w:spacing w:line="240" w:lineRule="auto"/>
        <w:ind w:left="110" w:right="0"/>
        <w:jc w:val="both"/>
        <w:rPr>
          <w:rFonts w:ascii="Cambria" w:hAnsi="Cambria" w:cs="Cambria" w:eastAsia="Cambria" w:hint="default"/>
        </w:rPr>
      </w:pPr>
      <w:r>
        <w:rPr>
          <w:rFonts w:ascii="Cambria"/>
          <w:color w:val="FFFFFF"/>
          <w:w w:val="146"/>
        </w:rPr>
      </w:r>
      <w:r>
        <w:rPr>
          <w:rFonts w:ascii="Cambria"/>
          <w:color w:val="FFFFFF"/>
          <w:w w:val="146"/>
          <w:shd w:fill="9FB8CD" w:color="auto" w:val="clear"/>
        </w:rPr>
        <w:t> </w:t>
      </w:r>
      <w:r>
        <w:rPr>
          <w:rFonts w:ascii="Cambria"/>
          <w:color w:val="FFFFFF"/>
          <w:shd w:fill="9FB8CD" w:color="auto" w:val="clear"/>
        </w:rPr>
        <w:tab/>
      </w:r>
      <w:r>
        <w:rPr>
          <w:rFonts w:ascii="Cambria"/>
          <w:color w:val="FFFFFF"/>
          <w:spacing w:val="3"/>
          <w:w w:val="120"/>
          <w:shd w:fill="9FB8CD" w:color="auto" w:val="clear"/>
        </w:rPr>
        <w:t>III </w:t>
      </w:r>
      <w:r>
        <w:rPr>
          <w:rFonts w:ascii="Cambria"/>
          <w:color w:val="FFFFFF"/>
          <w:w w:val="120"/>
          <w:shd w:fill="9FB8CD" w:color="auto" w:val="clear"/>
        </w:rPr>
        <w:t>TORNEO DE </w:t>
      </w:r>
      <w:r>
        <w:rPr>
          <w:rFonts w:ascii="Cambria"/>
          <w:color w:val="FFFFFF"/>
          <w:spacing w:val="2"/>
          <w:w w:val="120"/>
          <w:shd w:fill="9FB8CD" w:color="auto" w:val="clear"/>
        </w:rPr>
        <w:t>GOLF </w:t>
      </w:r>
      <w:r>
        <w:rPr>
          <w:rFonts w:ascii="Cambria"/>
          <w:color w:val="FFFFFF"/>
          <w:spacing w:val="22"/>
          <w:w w:val="120"/>
          <w:shd w:fill="9FB8CD" w:color="auto" w:val="clear"/>
        </w:rPr>
        <w:t> </w:t>
      </w:r>
      <w:r>
        <w:rPr>
          <w:rFonts w:ascii="Cambria"/>
          <w:color w:val="FFFFFF"/>
          <w:w w:val="120"/>
          <w:shd w:fill="9FB8CD" w:color="auto" w:val="clear"/>
        </w:rPr>
        <w:t>CRVL</w:t>
      </w:r>
      <w:r>
        <w:rPr>
          <w:rFonts w:ascii="Cambria"/>
          <w:color w:val="FFFFFF"/>
          <w:shd w:fill="9FB8CD" w:color="auto" w:val="clear"/>
        </w:rPr>
        <w:tab/>
      </w:r>
      <w:r>
        <w:rPr>
          <w:rFonts w:ascii="Cambria"/>
          <w:color w:val="FFFFFF"/>
        </w:rPr>
      </w:r>
      <w:r>
        <w:rPr>
          <w:rFonts w:ascii="Cambria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9"/>
          <w:szCs w:val="29"/>
        </w:rPr>
      </w:pPr>
    </w:p>
    <w:p>
      <w:pPr>
        <w:pStyle w:val="BodyText"/>
        <w:spacing w:line="240" w:lineRule="auto"/>
        <w:ind w:left="196" w:right="58"/>
        <w:jc w:val="both"/>
      </w:pPr>
      <w:r>
        <w:rPr/>
        <w:t>El pasado 14 de Julio se llevó a cabo el </w:t>
      </w:r>
      <w:r>
        <w:rPr>
          <w:spacing w:val="4"/>
        </w:rPr>
        <w:t> </w:t>
      </w:r>
      <w:r>
        <w:rPr/>
        <w:t>III</w:t>
      </w:r>
      <w:r>
        <w:rPr>
          <w:w w:val="100"/>
        </w:rPr>
        <w:t> </w:t>
      </w:r>
      <w:r>
        <w:rPr/>
        <w:t>Torneo de Golf organizado por el Club</w:t>
      </w:r>
      <w:r>
        <w:rPr>
          <w:spacing w:val="26"/>
        </w:rPr>
        <w:t> </w:t>
      </w:r>
      <w:r>
        <w:rPr/>
        <w:t>Rotario</w:t>
      </w:r>
      <w:r>
        <w:rPr>
          <w:w w:val="100"/>
        </w:rPr>
        <w:t> </w:t>
      </w:r>
      <w:r>
        <w:rPr/>
        <w:t>de Villa de Leyva en el Club</w:t>
      </w:r>
      <w:r>
        <w:rPr>
          <w:spacing w:val="2"/>
        </w:rPr>
        <w:t> </w:t>
      </w:r>
      <w:r>
        <w:rPr/>
        <w:t>Campestre</w:t>
      </w:r>
      <w:r>
        <w:rPr>
          <w:w w:val="100"/>
        </w:rPr>
        <w:t> </w:t>
      </w:r>
      <w:r>
        <w:rPr/>
        <w:t>Potrerillos de Tunja, el cual contó con</w:t>
      </w:r>
      <w:r>
        <w:rPr>
          <w:spacing w:val="11"/>
        </w:rPr>
        <w:t> </w:t>
      </w:r>
      <w:r>
        <w:rPr/>
        <w:t>la</w:t>
      </w:r>
      <w:r>
        <w:rPr>
          <w:w w:val="100"/>
        </w:rPr>
        <w:t> </w:t>
      </w:r>
      <w:r>
        <w:rPr/>
        <w:t>participación de 38 jugadores entre los</w:t>
      </w:r>
      <w:r>
        <w:rPr>
          <w:spacing w:val="42"/>
        </w:rPr>
        <w:t> </w:t>
      </w:r>
      <w:r>
        <w:rPr/>
        <w:t>cuales</w:t>
      </w:r>
      <w:r>
        <w:rPr>
          <w:w w:val="100"/>
        </w:rPr>
        <w:t> </w:t>
      </w:r>
      <w:r>
        <w:rPr/>
        <w:t>se contaban miembros de diferentes</w:t>
      </w:r>
      <w:r>
        <w:rPr>
          <w:spacing w:val="16"/>
        </w:rPr>
        <w:t> </w:t>
      </w:r>
      <w:r>
        <w:rPr/>
        <w:t>clubes</w:t>
      </w:r>
      <w:r>
        <w:rPr>
          <w:w w:val="100"/>
        </w:rPr>
        <w:t> </w:t>
      </w:r>
      <w:r>
        <w:rPr/>
        <w:t>rotarios y aficionados a éste</w:t>
      </w:r>
      <w:r>
        <w:rPr>
          <w:spacing w:val="-8"/>
        </w:rPr>
        <w:t> </w:t>
      </w:r>
      <w:r>
        <w:rPr/>
        <w:t>deporte.</w:t>
      </w:r>
    </w:p>
    <w:p>
      <w:pPr>
        <w:spacing w:line="240" w:lineRule="auto" w:before="12"/>
        <w:rPr>
          <w:rFonts w:ascii="Segoe UI" w:hAnsi="Segoe UI" w:cs="Segoe UI" w:eastAsia="Segoe UI" w:hint="default"/>
          <w:sz w:val="14"/>
          <w:szCs w:val="14"/>
        </w:rPr>
      </w:pPr>
    </w:p>
    <w:p>
      <w:pPr>
        <w:spacing w:line="2646" w:lineRule="exact"/>
        <w:ind w:left="196" w:right="0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52"/>
          <w:sz w:val="20"/>
          <w:szCs w:val="20"/>
        </w:rPr>
        <w:drawing>
          <wp:inline distT="0" distB="0" distL="0" distR="0">
            <wp:extent cx="2326395" cy="1680210"/>
            <wp:effectExtent l="0" t="0" r="0" b="0"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39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 w:hint="default"/>
          <w:position w:val="-52"/>
          <w:sz w:val="20"/>
          <w:szCs w:val="20"/>
        </w:rPr>
      </w:r>
    </w:p>
    <w:p>
      <w:pPr>
        <w:pStyle w:val="BodyText"/>
        <w:spacing w:line="276" w:lineRule="auto" w:before="179"/>
        <w:ind w:left="196" w:right="62"/>
        <w:jc w:val="both"/>
        <w:rPr>
          <w:rFonts w:ascii="Segoe UI" w:hAnsi="Segoe UI" w:cs="Segoe UI" w:eastAsia="Segoe UI" w:hint="default"/>
        </w:rPr>
      </w:pPr>
      <w:r>
        <w:rPr/>
        <w:t>Fue un día maravilloso en el que la</w:t>
      </w:r>
      <w:r>
        <w:rPr>
          <w:spacing w:val="40"/>
        </w:rPr>
        <w:t> </w:t>
      </w:r>
      <w:r>
        <w:rPr/>
        <w:t>fraternidad</w:t>
      </w:r>
      <w:r>
        <w:rPr>
          <w:w w:val="100"/>
        </w:rPr>
        <w:t> </w:t>
      </w:r>
      <w:r>
        <w:rPr/>
        <w:t>Rotaria dejó una vez más en claro su</w:t>
      </w:r>
      <w:r>
        <w:rPr>
          <w:spacing w:val="32"/>
        </w:rPr>
        <w:t> </w:t>
      </w:r>
      <w:r>
        <w:rPr/>
        <w:t>principio:</w:t>
      </w:r>
      <w:r>
        <w:rPr>
          <w:w w:val="100"/>
        </w:rPr>
        <w:t> </w:t>
      </w:r>
      <w:r>
        <w:rPr>
          <w:rFonts w:ascii="Segoe UI" w:hAnsi="Segoe UI" w:cs="Segoe UI" w:eastAsia="Segoe UI" w:hint="default"/>
        </w:rPr>
        <w:t>“Dar de sí antes de pensar </w:t>
      </w:r>
      <w:r>
        <w:rPr>
          <w:rFonts w:ascii="Segoe UI" w:hAnsi="Segoe UI" w:cs="Segoe UI" w:eastAsia="Segoe UI" w:hint="default"/>
          <w:spacing w:val="-3"/>
        </w:rPr>
        <w:t>en</w:t>
      </w:r>
      <w:r>
        <w:rPr>
          <w:rFonts w:ascii="Segoe UI" w:hAnsi="Segoe UI" w:cs="Segoe UI" w:eastAsia="Segoe UI" w:hint="default"/>
          <w:spacing w:val="-7"/>
        </w:rPr>
        <w:t> </w:t>
      </w:r>
      <w:r>
        <w:rPr>
          <w:rFonts w:ascii="Segoe UI" w:hAnsi="Segoe UI" w:cs="Segoe UI" w:eastAsia="Segoe UI" w:hint="default"/>
        </w:rPr>
        <w:t>sí”.</w:t>
      </w:r>
    </w:p>
    <w:p>
      <w:pPr>
        <w:spacing w:line="240" w:lineRule="auto" w:before="3"/>
        <w:rPr>
          <w:rFonts w:ascii="Segoe UI" w:hAnsi="Segoe UI" w:cs="Segoe UI" w:eastAsia="Segoe UI" w:hint="default"/>
          <w:sz w:val="15"/>
          <w:szCs w:val="15"/>
        </w:rPr>
      </w:pPr>
    </w:p>
    <w:p>
      <w:pPr>
        <w:pStyle w:val="BodyText"/>
        <w:spacing w:line="276" w:lineRule="auto"/>
        <w:ind w:left="196" w:right="65"/>
        <w:jc w:val="both"/>
      </w:pPr>
      <w:r>
        <w:rPr/>
        <w:t>Hubo premios, rifas, buenas jugadas y</w:t>
      </w:r>
      <w:r>
        <w:rPr>
          <w:spacing w:val="10"/>
        </w:rPr>
        <w:t> </w:t>
      </w:r>
      <w:r>
        <w:rPr/>
        <w:t>mucha</w:t>
      </w:r>
      <w:r>
        <w:rPr>
          <w:w w:val="100"/>
        </w:rPr>
        <w:t> </w:t>
      </w:r>
      <w:r>
        <w:rPr/>
        <w:t>alegría!</w:t>
      </w:r>
    </w:p>
    <w:p>
      <w:pPr>
        <w:spacing w:line="240" w:lineRule="auto" w:before="11"/>
        <w:rPr>
          <w:rFonts w:ascii="Segoe UI" w:hAnsi="Segoe UI" w:cs="Segoe UI" w:eastAsia="Segoe UI" w:hint="default"/>
          <w:sz w:val="22"/>
          <w:szCs w:val="22"/>
        </w:rPr>
      </w:pPr>
    </w:p>
    <w:p>
      <w:pPr>
        <w:spacing w:line="610" w:lineRule="exact"/>
        <w:ind w:left="110" w:right="-41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11"/>
          <w:sz w:val="20"/>
          <w:szCs w:val="20"/>
        </w:rPr>
        <w:pict>
          <v:shape style="width:219.95pt;height:30.55pt;mso-position-horizontal-relative:char;mso-position-vertical-relative:line" type="#_x0000_t202" filled="true" fillcolor="#9fb8cd" stroked="false">
            <v:textbox inset="0,0,0,0">
              <w:txbxContent>
                <w:p>
                  <w:pPr>
                    <w:spacing w:line="276" w:lineRule="auto" w:before="30"/>
                    <w:ind w:left="600" w:right="586" w:firstLine="129"/>
                    <w:jc w:val="left"/>
                    <w:rPr>
                      <w:rFonts w:ascii="Cambria" w:hAnsi="Cambria" w:cs="Cambria" w:eastAsia="Cambria" w:hint="default"/>
                      <w:sz w:val="20"/>
                      <w:szCs w:val="20"/>
                    </w:rPr>
                  </w:pPr>
                  <w:r>
                    <w:rPr>
                      <w:rFonts w:ascii="Cambria"/>
                      <w:color w:val="FFFFFF"/>
                      <w:spacing w:val="2"/>
                      <w:w w:val="120"/>
                      <w:sz w:val="20"/>
                    </w:rPr>
                    <w:t>ENTREGA </w:t>
                  </w:r>
                  <w:r>
                    <w:rPr>
                      <w:rFonts w:ascii="Cambria"/>
                      <w:color w:val="FFFFFF"/>
                      <w:w w:val="120"/>
                      <w:sz w:val="20"/>
                    </w:rPr>
                    <w:t>PLANTA DE</w:t>
                  </w:r>
                  <w:r>
                    <w:rPr>
                      <w:rFonts w:ascii="Cambria"/>
                      <w:color w:val="FFFFFF"/>
                      <w:spacing w:val="19"/>
                      <w:w w:val="120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spacing w:val="2"/>
                      <w:w w:val="120"/>
                      <w:sz w:val="20"/>
                    </w:rPr>
                    <w:t>SOYA</w:t>
                  </w:r>
                  <w:r>
                    <w:rPr>
                      <w:rFonts w:ascii="Cambria"/>
                      <w:color w:val="FFFFFF"/>
                      <w:w w:val="110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spacing w:val="2"/>
                      <w:w w:val="120"/>
                      <w:sz w:val="20"/>
                    </w:rPr>
                    <w:t>FUNDACION </w:t>
                  </w:r>
                  <w:r>
                    <w:rPr>
                      <w:rFonts w:ascii="Cambria"/>
                      <w:color w:val="FFFFFF"/>
                      <w:w w:val="120"/>
                      <w:sz w:val="20"/>
                    </w:rPr>
                    <w:t>CIUDAD  DE</w:t>
                  </w:r>
                  <w:r>
                    <w:rPr>
                      <w:rFonts w:ascii="Cambria"/>
                      <w:color w:val="FFFFFF"/>
                      <w:spacing w:val="28"/>
                      <w:w w:val="120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spacing w:val="2"/>
                      <w:w w:val="120"/>
                      <w:sz w:val="20"/>
                    </w:rPr>
                    <w:t>DIOS</w:t>
                  </w:r>
                  <w:r>
                    <w:rPr>
                      <w:rFonts w:ascii="Cambria"/>
                      <w:spacing w:val="2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Segoe UI" w:hAnsi="Segoe UI" w:cs="Segoe UI" w:eastAsia="Segoe UI" w:hint="default"/>
          <w:position w:val="-11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7"/>
        <w:rPr>
          <w:rFonts w:ascii="Segoe UI" w:hAnsi="Segoe UI" w:cs="Segoe UI" w:eastAsia="Segoe UI" w:hint="default"/>
          <w:sz w:val="17"/>
          <w:szCs w:val="17"/>
        </w:rPr>
      </w:pPr>
    </w:p>
    <w:p>
      <w:pPr>
        <w:pStyle w:val="BodyText"/>
        <w:spacing w:line="276" w:lineRule="auto"/>
        <w:ind w:left="196" w:right="57"/>
        <w:jc w:val="both"/>
      </w:pPr>
      <w:r>
        <w:rPr/>
        <w:t>Con la presencia de Virginia Panizza,</w:t>
      </w:r>
      <w:r>
        <w:rPr>
          <w:spacing w:val="40"/>
        </w:rPr>
        <w:t> </w:t>
      </w:r>
      <w:r>
        <w:rPr/>
        <w:t>Directora</w:t>
      </w:r>
      <w:r>
        <w:rPr>
          <w:w w:val="100"/>
        </w:rPr>
        <w:t> </w:t>
      </w:r>
      <w:r>
        <w:rPr/>
        <w:t>Operativa del PNBS, y de Elizabeth</w:t>
      </w:r>
      <w:r>
        <w:rPr>
          <w:spacing w:val="29"/>
        </w:rPr>
        <w:t> </w:t>
      </w:r>
      <w:r>
        <w:rPr/>
        <w:t>Parisi,</w:t>
      </w:r>
      <w:r>
        <w:rPr>
          <w:w w:val="100"/>
        </w:rPr>
        <w:t> </w:t>
      </w:r>
      <w:r>
        <w:rPr/>
        <w:t>Coordinadora de seguimiento de las plantas</w:t>
      </w:r>
      <w:r>
        <w:rPr>
          <w:spacing w:val="2"/>
        </w:rPr>
        <w:t> </w:t>
      </w:r>
      <w:r>
        <w:rPr/>
        <w:t>de</w:t>
      </w:r>
      <w:r>
        <w:rPr>
          <w:w w:val="100"/>
        </w:rPr>
        <w:t> </w:t>
      </w:r>
      <w:r>
        <w:rPr/>
        <w:t>soya, tuvimos la oportunidad de entregar</w:t>
      </w:r>
      <w:r>
        <w:rPr>
          <w:spacing w:val="2"/>
        </w:rPr>
        <w:t> </w:t>
      </w:r>
      <w:r>
        <w:rPr/>
        <w:t>el</w:t>
      </w:r>
      <w:r>
        <w:rPr>
          <w:w w:val="100"/>
        </w:rPr>
        <w:t> </w:t>
      </w:r>
      <w:r>
        <w:rPr/>
        <w:t>pasado 6 y 7 de septiembre una planta</w:t>
      </w:r>
      <w:r>
        <w:rPr>
          <w:spacing w:val="35"/>
        </w:rPr>
        <w:t> </w:t>
      </w:r>
      <w:r>
        <w:rPr/>
        <w:t>de</w:t>
      </w:r>
      <w:r>
        <w:rPr>
          <w:w w:val="100"/>
        </w:rPr>
        <w:t> </w:t>
      </w:r>
      <w:r>
        <w:rPr/>
        <w:t>procesamiento de soya en la Fundación</w:t>
      </w:r>
      <w:r>
        <w:rPr>
          <w:spacing w:val="16"/>
        </w:rPr>
        <w:t> </w:t>
      </w:r>
      <w:r>
        <w:rPr/>
        <w:t>Ciudad</w:t>
      </w:r>
      <w:r>
        <w:rPr>
          <w:w w:val="100"/>
        </w:rPr>
        <w:t> </w:t>
      </w:r>
      <w:r>
        <w:rPr/>
        <w:t>de Dios.</w:t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  <w:r>
        <w:rPr/>
        <w:br w:type="column"/>
      </w:r>
      <w:r>
        <w:rPr>
          <w:rFonts w:ascii="Segoe UI"/>
          <w:sz w:val="20"/>
        </w:rPr>
      </w:r>
    </w:p>
    <w:p>
      <w:pPr>
        <w:spacing w:line="240" w:lineRule="auto" w:before="7"/>
        <w:rPr>
          <w:rFonts w:ascii="Segoe UI" w:hAnsi="Segoe UI" w:cs="Segoe UI" w:eastAsia="Segoe UI" w:hint="default"/>
          <w:sz w:val="17"/>
          <w:szCs w:val="17"/>
        </w:rPr>
      </w:pPr>
    </w:p>
    <w:p>
      <w:pPr>
        <w:spacing w:line="2800" w:lineRule="exact"/>
        <w:ind w:left="110" w:right="0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55"/>
          <w:sz w:val="20"/>
          <w:szCs w:val="20"/>
        </w:rPr>
        <w:drawing>
          <wp:inline distT="0" distB="0" distL="0" distR="0">
            <wp:extent cx="2675362" cy="1778507"/>
            <wp:effectExtent l="0" t="0" r="0" b="0"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362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 w:hint="default"/>
          <w:position w:val="-55"/>
          <w:sz w:val="20"/>
          <w:szCs w:val="20"/>
        </w:rPr>
      </w:r>
    </w:p>
    <w:p>
      <w:pPr>
        <w:spacing w:line="240" w:lineRule="auto" w:before="10"/>
        <w:rPr>
          <w:rFonts w:ascii="Segoe UI" w:hAnsi="Segoe UI" w:cs="Segoe UI" w:eastAsia="Segoe UI" w:hint="default"/>
          <w:sz w:val="18"/>
          <w:szCs w:val="18"/>
        </w:rPr>
      </w:pPr>
    </w:p>
    <w:p>
      <w:pPr>
        <w:pStyle w:val="BodyText"/>
        <w:spacing w:line="276" w:lineRule="auto"/>
        <w:ind w:left="112" w:right="175"/>
        <w:jc w:val="both"/>
      </w:pPr>
      <w:r>
        <w:rPr/>
        <w:t>Durante dos días acompañamos a los</w:t>
      </w:r>
      <w:r>
        <w:rPr>
          <w:spacing w:val="-9"/>
        </w:rPr>
        <w:t> </w:t>
      </w:r>
      <w:r>
        <w:rPr/>
        <w:t>miembros</w:t>
      </w:r>
      <w:r>
        <w:rPr>
          <w:w w:val="100"/>
        </w:rPr>
        <w:t> </w:t>
      </w:r>
      <w:r>
        <w:rPr/>
        <w:t>de la Fundación </w:t>
      </w:r>
      <w:r>
        <w:rPr>
          <w:spacing w:val="-3"/>
        </w:rPr>
        <w:t>en </w:t>
      </w:r>
      <w:r>
        <w:rPr/>
        <w:t>el proceso de</w:t>
      </w:r>
      <w:r>
        <w:rPr>
          <w:spacing w:val="25"/>
        </w:rPr>
        <w:t> </w:t>
      </w:r>
      <w:r>
        <w:rPr/>
        <w:t>instalación,</w:t>
      </w:r>
      <w:r>
        <w:rPr>
          <w:w w:val="100"/>
        </w:rPr>
        <w:t> </w:t>
      </w:r>
      <w:r>
        <w:rPr/>
        <w:t>capacitación y entrenamiento en el  manejo</w:t>
      </w:r>
      <w:r>
        <w:rPr>
          <w:spacing w:val="5"/>
        </w:rPr>
        <w:t> </w:t>
      </w:r>
      <w:r>
        <w:rPr/>
        <w:t>de</w:t>
      </w:r>
      <w:r>
        <w:rPr>
          <w:w w:val="100"/>
        </w:rPr>
        <w:t> </w:t>
      </w:r>
      <w:r>
        <w:rPr/>
        <w:t>la planta, culminando con la preparación</w:t>
      </w:r>
      <w:r>
        <w:rPr>
          <w:spacing w:val="45"/>
        </w:rPr>
        <w:t> </w:t>
      </w:r>
      <w:r>
        <w:rPr/>
        <w:t>de</w:t>
      </w:r>
      <w:r>
        <w:rPr>
          <w:w w:val="100"/>
        </w:rPr>
        <w:t> </w:t>
      </w:r>
      <w:r>
        <w:rPr/>
        <w:t>productos elaborados a base de soya</w:t>
      </w:r>
      <w:r>
        <w:rPr>
          <w:spacing w:val="9"/>
        </w:rPr>
        <w:t> </w:t>
      </w:r>
      <w:r>
        <w:rPr/>
        <w:t>como</w:t>
      </w:r>
      <w:r>
        <w:rPr>
          <w:w w:val="100"/>
        </w:rPr>
        <w:t> </w:t>
      </w:r>
      <w:r>
        <w:rPr/>
        <w:t>quesos, empanadas, hamburguesas,</w:t>
      </w:r>
      <w:r>
        <w:rPr>
          <w:spacing w:val="-9"/>
        </w:rPr>
        <w:t> </w:t>
      </w:r>
      <w:r>
        <w:rPr/>
        <w:t>etc</w:t>
      </w:r>
    </w:p>
    <w:p>
      <w:pPr>
        <w:spacing w:line="240" w:lineRule="auto" w:before="11"/>
        <w:rPr>
          <w:rFonts w:ascii="Segoe UI" w:hAnsi="Segoe UI" w:cs="Segoe UI" w:eastAsia="Segoe UI" w:hint="default"/>
          <w:sz w:val="22"/>
          <w:szCs w:val="22"/>
        </w:rPr>
      </w:pPr>
    </w:p>
    <w:p>
      <w:pPr>
        <w:spacing w:line="609" w:lineRule="exact"/>
        <w:ind w:left="26" w:right="0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11"/>
          <w:sz w:val="20"/>
          <w:szCs w:val="20"/>
        </w:rPr>
        <w:pict>
          <v:shape style="width:219.95pt;height:30.5pt;mso-position-horizontal-relative:char;mso-position-vertical-relative:line" type="#_x0000_t202" filled="true" fillcolor="#9fb8cd" stroked="false">
            <v:textbox inset="0,0,0,0">
              <w:txbxContent>
                <w:p>
                  <w:pPr>
                    <w:spacing w:line="280" w:lineRule="auto" w:before="30"/>
                    <w:ind w:left="1887" w:right="213" w:hanging="1662"/>
                    <w:jc w:val="left"/>
                    <w:rPr>
                      <w:rFonts w:ascii="Cambria" w:hAnsi="Cambria" w:cs="Cambria" w:eastAsia="Cambria" w:hint="default"/>
                      <w:sz w:val="20"/>
                      <w:szCs w:val="20"/>
                    </w:rPr>
                  </w:pPr>
                  <w:r>
                    <w:rPr>
                      <w:rFonts w:ascii="Cambria"/>
                      <w:color w:val="FFFFFF"/>
                      <w:spacing w:val="2"/>
                      <w:w w:val="120"/>
                      <w:sz w:val="20"/>
                    </w:rPr>
                    <w:t>ENTREGA SILLAS </w:t>
                  </w:r>
                  <w:r>
                    <w:rPr>
                      <w:rFonts w:ascii="Cambria"/>
                      <w:color w:val="FFFFFF"/>
                      <w:w w:val="120"/>
                      <w:sz w:val="20"/>
                    </w:rPr>
                    <w:t>DE </w:t>
                  </w:r>
                  <w:r>
                    <w:rPr>
                      <w:rFonts w:ascii="Cambria"/>
                      <w:color w:val="FFFFFF"/>
                      <w:spacing w:val="2"/>
                      <w:w w:val="120"/>
                      <w:sz w:val="20"/>
                    </w:rPr>
                    <w:t>RUEDAS</w:t>
                  </w:r>
                  <w:r>
                    <w:rPr>
                      <w:rFonts w:ascii="Cambria"/>
                      <w:color w:val="FFFFFF"/>
                      <w:spacing w:val="48"/>
                      <w:w w:val="120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w w:val="120"/>
                      <w:sz w:val="20"/>
                    </w:rPr>
                    <w:t>SANTA</w:t>
                  </w:r>
                  <w:r>
                    <w:rPr>
                      <w:rFonts w:ascii="Cambria"/>
                      <w:color w:val="FFFFFF"/>
                      <w:spacing w:val="-1"/>
                      <w:w w:val="107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w w:val="120"/>
                      <w:sz w:val="20"/>
                    </w:rPr>
                    <w:t>SOFIA</w:t>
                  </w:r>
                  <w:r>
                    <w:rPr>
                      <w:rFonts w:ascii="Cambria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Segoe UI" w:hAnsi="Segoe UI" w:cs="Segoe UI" w:eastAsia="Segoe UI" w:hint="default"/>
          <w:position w:val="-11"/>
          <w:sz w:val="20"/>
          <w:szCs w:val="20"/>
        </w:rPr>
      </w:r>
    </w:p>
    <w:p>
      <w:pPr>
        <w:spacing w:line="240" w:lineRule="auto" w:before="5"/>
        <w:rPr>
          <w:rFonts w:ascii="Segoe UI" w:hAnsi="Segoe UI" w:cs="Segoe UI" w:eastAsia="Segoe UI" w:hint="default"/>
          <w:sz w:val="17"/>
          <w:szCs w:val="17"/>
        </w:rPr>
      </w:pPr>
    </w:p>
    <w:p>
      <w:pPr>
        <w:pStyle w:val="BodyText"/>
        <w:spacing w:line="240" w:lineRule="auto"/>
        <w:ind w:left="112" w:right="174"/>
        <w:jc w:val="both"/>
      </w:pPr>
      <w:r>
        <w:rPr/>
        <w:t>Con el </w:t>
      </w:r>
      <w:r>
        <w:rPr>
          <w:spacing w:val="-3"/>
        </w:rPr>
        <w:t>apoyo </w:t>
      </w:r>
      <w:r>
        <w:rPr/>
        <w:t>del Club Rotario de Paipa y de</w:t>
      </w:r>
      <w:r>
        <w:rPr>
          <w:spacing w:val="1"/>
        </w:rPr>
        <w:t> </w:t>
      </w:r>
      <w:r>
        <w:rPr/>
        <w:t>los</w:t>
      </w:r>
      <w:r>
        <w:rPr>
          <w:w w:val="100"/>
        </w:rPr>
        <w:t> </w:t>
      </w:r>
      <w:r>
        <w:rPr/>
        <w:t>doctores María Lucía Iregui y Jaime Ronderos</w:t>
      </w:r>
      <w:r>
        <w:rPr>
          <w:spacing w:val="-10"/>
        </w:rPr>
        <w:t> </w:t>
      </w:r>
      <w:r>
        <w:rPr/>
        <w:t>se</w:t>
      </w:r>
      <w:r>
        <w:rPr>
          <w:w w:val="100"/>
        </w:rPr>
        <w:t> </w:t>
      </w:r>
      <w:r>
        <w:rPr/>
        <w:t>gestionó la donación y entrega de 8 sillas</w:t>
      </w:r>
      <w:r>
        <w:rPr>
          <w:spacing w:val="35"/>
        </w:rPr>
        <w:t> </w:t>
      </w:r>
      <w:r>
        <w:rPr/>
        <w:t>de</w:t>
      </w:r>
      <w:r>
        <w:rPr>
          <w:w w:val="100"/>
        </w:rPr>
        <w:t> </w:t>
      </w:r>
      <w:r>
        <w:rPr/>
        <w:t>ruedas, siete </w:t>
      </w:r>
      <w:r>
        <w:rPr>
          <w:spacing w:val="-3"/>
        </w:rPr>
        <w:t>en </w:t>
      </w:r>
      <w:r>
        <w:rPr/>
        <w:t>la población de Santa Sofía</w:t>
      </w:r>
      <w:r>
        <w:rPr>
          <w:spacing w:val="50"/>
        </w:rPr>
        <w:t> </w:t>
      </w:r>
      <w:r>
        <w:rPr/>
        <w:t>y</w:t>
      </w:r>
      <w:r>
        <w:rPr>
          <w:w w:val="100"/>
        </w:rPr>
        <w:t> </w:t>
      </w:r>
      <w:r>
        <w:rPr/>
        <w:t>una </w:t>
      </w:r>
      <w:r>
        <w:rPr>
          <w:spacing w:val="-3"/>
        </w:rPr>
        <w:t>en </w:t>
      </w:r>
      <w:r>
        <w:rPr/>
        <w:t>Villa de</w:t>
      </w:r>
      <w:r>
        <w:rPr>
          <w:spacing w:val="2"/>
        </w:rPr>
        <w:t> </w:t>
      </w:r>
      <w:r>
        <w:rPr/>
        <w:t>Leyva.</w:t>
      </w:r>
    </w:p>
    <w:p>
      <w:pPr>
        <w:spacing w:line="240" w:lineRule="auto" w:before="1"/>
        <w:rPr>
          <w:rFonts w:ascii="Segoe UI" w:hAnsi="Segoe UI" w:cs="Segoe UI" w:eastAsia="Segoe UI" w:hint="default"/>
          <w:sz w:val="20"/>
          <w:szCs w:val="20"/>
        </w:rPr>
      </w:pPr>
    </w:p>
    <w:p>
      <w:pPr>
        <w:pStyle w:val="BodyText"/>
        <w:spacing w:line="240" w:lineRule="auto"/>
        <w:ind w:left="112" w:right="175"/>
        <w:jc w:val="both"/>
      </w:pPr>
      <w:r>
        <w:rPr/>
        <w:pict>
          <v:shape style="position:absolute;margin-left:312pt;margin-top:53.151001pt;width:213.1pt;height:159.85pt;mso-position-horizontal-relative:page;mso-position-vertical-relative:paragraph;z-index:1168" type="#_x0000_t75" stroked="false">
            <v:imagedata r:id="rId9" o:title=""/>
          </v:shape>
        </w:pict>
      </w:r>
      <w:r>
        <w:rPr/>
        <w:t>Estas sillas permitirán que los</w:t>
      </w:r>
      <w:r>
        <w:rPr>
          <w:spacing w:val="35"/>
        </w:rPr>
        <w:t> </w:t>
      </w:r>
      <w:r>
        <w:rPr/>
        <w:t>benefactores,</w:t>
      </w:r>
      <w:r>
        <w:rPr>
          <w:w w:val="100"/>
        </w:rPr>
        <w:t> </w:t>
      </w:r>
      <w:r>
        <w:rPr/>
        <w:t>niños en su mayoría, mejoren su calidad de</w:t>
      </w:r>
      <w:r>
        <w:rPr>
          <w:spacing w:val="9"/>
        </w:rPr>
        <w:t> </w:t>
      </w:r>
      <w:r>
        <w:rPr/>
        <w:t>vida</w:t>
      </w:r>
      <w:r>
        <w:rPr>
          <w:w w:val="100"/>
        </w:rPr>
        <w:t> </w:t>
      </w:r>
      <w:r>
        <w:rPr/>
        <w:t>y la de sus</w:t>
      </w:r>
      <w:r>
        <w:rPr>
          <w:spacing w:val="-5"/>
        </w:rPr>
        <w:t> </w:t>
      </w:r>
      <w:r>
        <w:rPr/>
        <w:t>familias.</w:t>
      </w:r>
    </w:p>
    <w:p>
      <w:pPr>
        <w:spacing w:after="0" w:line="240" w:lineRule="auto"/>
        <w:jc w:val="both"/>
        <w:sectPr>
          <w:pgSz w:w="11910" w:h="16840"/>
          <w:pgMar w:header="633" w:footer="1686" w:top="900" w:bottom="1880" w:left="1220" w:right="1240"/>
          <w:cols w:num="2" w:equalWidth="0">
            <w:col w:w="4509" w:space="401"/>
            <w:col w:w="4540"/>
          </w:cols>
        </w:sect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7"/>
        <w:rPr>
          <w:rFonts w:ascii="Segoe UI" w:hAnsi="Segoe UI" w:cs="Segoe UI" w:eastAsia="Segoe UI" w:hint="default"/>
          <w:sz w:val="12"/>
          <w:szCs w:val="12"/>
        </w:rPr>
      </w:pPr>
    </w:p>
    <w:p>
      <w:pPr>
        <w:pStyle w:val="BodyText"/>
        <w:tabs>
          <w:tab w:pos="4941" w:val="left" w:leader="none"/>
        </w:tabs>
        <w:spacing w:line="898" w:lineRule="exact"/>
        <w:ind w:left="115" w:right="0"/>
        <w:jc w:val="left"/>
      </w:pPr>
      <w:r>
        <w:rPr>
          <w:position w:val="-17"/>
        </w:rPr>
        <w:pict>
          <v:group style="width:220.7pt;height:44.95pt;mso-position-horizontal-relative:char;mso-position-vertical-relative:line" coordorigin="0,0" coordsize="4414,899">
            <v:group style="position:absolute;left:14;top:22;width:4385;height:293" coordorigin="14,22" coordsize="4385,293">
              <v:shape style="position:absolute;left:14;top:22;width:4385;height:293" coordorigin="14,22" coordsize="4385,293" path="m14,314l4399,314,4399,22,14,22,14,314xe" filled="true" fillcolor="#9fb8cd" stroked="false">
                <v:path arrowok="t"/>
                <v:fill type="solid"/>
              </v:shape>
            </v:group>
            <v:group style="position:absolute;left:14;top:14;width:4385;height:2" coordorigin="14,14" coordsize="4385,2">
              <v:shape style="position:absolute;left:14;top:14;width:4385;height:2" coordorigin="14,14" coordsize="4385,0" path="m14,14l4399,14e" filled="false" stroked="true" strokeweight=".72pt" strokecolor="#9fb8cd">
                <v:path arrowok="t"/>
              </v:shape>
            </v:group>
            <v:group style="position:absolute;left:14;top:315;width:4385;height:270" coordorigin="14,315" coordsize="4385,270">
              <v:shape style="position:absolute;left:14;top:315;width:4385;height:270" coordorigin="14,315" coordsize="4385,270" path="m14,584l4399,584,4399,315,14,315,14,584xe" filled="true" fillcolor="#9fb8cd" stroked="false">
                <v:path arrowok="t"/>
                <v:fill type="solid"/>
              </v:shape>
            </v:group>
            <v:group style="position:absolute;left:14;top:584;width:4385;height:293" coordorigin="14,584" coordsize="4385,293">
              <v:shape style="position:absolute;left:14;top:584;width:4385;height:293" coordorigin="14,584" coordsize="4385,293" path="m14,877l4399,877,4399,584,14,584,14,877xe" filled="true" fillcolor="#9fb8cd" stroked="false">
                <v:path arrowok="t"/>
                <v:fill type="solid"/>
              </v:shape>
            </v:group>
            <v:group style="position:absolute;left:14;top:884;width:4385;height:2" coordorigin="14,884" coordsize="4385,2">
              <v:shape style="position:absolute;left:14;top:884;width:4385;height:2" coordorigin="14,884" coordsize="4385,0" path="m14,884l4399,884e" filled="false" stroked="true" strokeweight=".72pt" strokecolor="#9fb8cd">
                <v:path arrowok="t"/>
              </v:shape>
            </v:group>
            <v:group style="position:absolute;left:7;top:7;width:2;height:884" coordorigin="7,7" coordsize="2,884">
              <v:shape style="position:absolute;left:7;top:7;width:2;height:884" coordorigin="7,7" coordsize="0,884" path="m7,7l7,891e" filled="false" stroked="true" strokeweight=".71999pt" strokecolor="#9fb8cd">
                <v:path arrowok="t"/>
              </v:shape>
            </v:group>
            <v:group style="position:absolute;left:4406;top:7;width:2;height:884" coordorigin="4406,7" coordsize="2,884">
              <v:shape style="position:absolute;left:4406;top:7;width:2;height:884" coordorigin="4406,7" coordsize="0,884" path="m4406,7l4406,891e" filled="false" stroked="true" strokeweight=".72pt" strokecolor="#9fb8cd">
                <v:path arrowok="t"/>
              </v:shape>
              <v:shape style="position:absolute;left:7;top:22;width:4399;height:855" type="#_x0000_t202" filled="false" stroked="false">
                <v:textbox inset="0,0,0,0">
                  <w:txbxContent>
                    <w:p>
                      <w:pPr>
                        <w:spacing w:line="278" w:lineRule="auto" w:before="16"/>
                        <w:ind w:left="425" w:right="395" w:firstLine="1"/>
                        <w:jc w:val="center"/>
                        <w:rPr>
                          <w:rFonts w:ascii="Cambria" w:hAnsi="Cambria" w:cs="Cambria" w:eastAsia="Cambria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Cambria"/>
                          <w:color w:val="FFFFFF"/>
                          <w:w w:val="120"/>
                          <w:sz w:val="20"/>
                        </w:rPr>
                        <w:t>JORNADA DE </w:t>
                      </w:r>
                      <w:r>
                        <w:rPr>
                          <w:rFonts w:ascii="Cambria"/>
                          <w:color w:val="FFFFFF"/>
                          <w:spacing w:val="2"/>
                          <w:w w:val="120"/>
                          <w:sz w:val="20"/>
                        </w:rPr>
                        <w:t>CAPACITACION</w:t>
                      </w:r>
                      <w:r>
                        <w:rPr>
                          <w:rFonts w:ascii="Cambria"/>
                          <w:color w:val="FFFFFF"/>
                          <w:spacing w:val="1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120"/>
                          <w:sz w:val="20"/>
                        </w:rPr>
                        <w:t>DE</w:t>
                      </w:r>
                      <w:r>
                        <w:rPr>
                          <w:rFonts w:ascii="Cambria"/>
                          <w:color w:val="FFFFFF"/>
                          <w:w w:val="126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spacing w:val="2"/>
                          <w:w w:val="120"/>
                          <w:sz w:val="20"/>
                        </w:rPr>
                        <w:t>PREVENCION </w:t>
                      </w:r>
                      <w:r>
                        <w:rPr>
                          <w:rFonts w:ascii="Cambria"/>
                          <w:color w:val="FFFFFF"/>
                          <w:w w:val="120"/>
                          <w:sz w:val="20"/>
                        </w:rPr>
                        <w:t>DEL </w:t>
                      </w:r>
                      <w:r>
                        <w:rPr>
                          <w:rFonts w:ascii="Cambria"/>
                          <w:color w:val="FFFFFF"/>
                          <w:spacing w:val="2"/>
                          <w:w w:val="120"/>
                          <w:sz w:val="20"/>
                        </w:rPr>
                        <w:t>EMBARAZO</w:t>
                      </w:r>
                      <w:r>
                        <w:rPr>
                          <w:rFonts w:ascii="Cambria"/>
                          <w:color w:val="FFFFFF"/>
                          <w:spacing w:val="26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120"/>
                          <w:sz w:val="20"/>
                        </w:rPr>
                        <w:t>EN</w:t>
                      </w:r>
                      <w:r>
                        <w:rPr>
                          <w:rFonts w:ascii="Cambria"/>
                          <w:color w:val="FFFFFF"/>
                          <w:w w:val="109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120"/>
                          <w:sz w:val="20"/>
                        </w:rPr>
                        <w:t>ADOLESCENTES</w:t>
                      </w:r>
                      <w:r>
                        <w:rPr>
                          <w:rFonts w:ascii="Cambria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position w:val="-17"/>
        </w:rPr>
      </w:r>
      <w:r>
        <w:rPr>
          <w:position w:val="-17"/>
        </w:rPr>
        <w:tab/>
      </w:r>
      <w:r>
        <w:rPr>
          <w:position w:val="36"/>
        </w:rPr>
        <w:pict>
          <v:group style="width:220.7pt;height:17.8pt;mso-position-horizontal-relative:char;mso-position-vertical-relative:line" coordorigin="0,0" coordsize="4414,356">
            <v:group style="position:absolute;left:14;top:22;width:4385;height:312" coordorigin="14,22" coordsize="4385,312">
              <v:shape style="position:absolute;left:14;top:22;width:4385;height:312" coordorigin="14,22" coordsize="4385,312" path="m14,334l4399,334,4399,22,14,22,14,334xe" filled="true" fillcolor="#9fb8cd" stroked="false">
                <v:path arrowok="t"/>
                <v:fill type="solid"/>
              </v:shape>
            </v:group>
            <v:group style="position:absolute;left:14;top:14;width:4385;height:2" coordorigin="14,14" coordsize="4385,2">
              <v:shape style="position:absolute;left:14;top:14;width:4385;height:2" coordorigin="14,14" coordsize="4385,0" path="m14,14l4399,14e" filled="false" stroked="true" strokeweight=".72pt" strokecolor="#9fb8cd">
                <v:path arrowok="t"/>
              </v:shape>
            </v:group>
            <v:group style="position:absolute;left:14;top:341;width:4385;height:2" coordorigin="14,341" coordsize="4385,2">
              <v:shape style="position:absolute;left:14;top:341;width:4385;height:2" coordorigin="14,341" coordsize="4385,0" path="m14,341l4399,341e" filled="false" stroked="true" strokeweight=".72pt" strokecolor="#9fb8cd">
                <v:path arrowok="t"/>
              </v:shape>
            </v:group>
            <v:group style="position:absolute;left:7;top:7;width:2;height:341" coordorigin="7,7" coordsize="2,341">
              <v:shape style="position:absolute;left:7;top:7;width:2;height:341" coordorigin="7,7" coordsize="0,341" path="m7,7l7,348e" filled="false" stroked="true" strokeweight=".71997pt" strokecolor="#9fb8cd">
                <v:path arrowok="t"/>
              </v:shape>
            </v:group>
            <v:group style="position:absolute;left:4406;top:7;width:2;height:341" coordorigin="4406,7" coordsize="2,341">
              <v:shape style="position:absolute;left:4406;top:7;width:2;height:341" coordorigin="4406,7" coordsize="0,341" path="m4406,7l4406,348e" filled="false" stroked="true" strokeweight=".72003pt" strokecolor="#9fb8cd">
                <v:path arrowok="t"/>
              </v:shape>
              <v:shape style="position:absolute;left:14;top:14;width:4399;height:334" type="#_x0000_t202" filled="false" stroked="false">
                <v:textbox inset="0,0,0,0">
                  <w:txbxContent>
                    <w:p>
                      <w:pPr>
                        <w:spacing w:before="23"/>
                        <w:ind w:left="317" w:right="0" w:firstLine="0"/>
                        <w:jc w:val="left"/>
                        <w:rPr>
                          <w:rFonts w:ascii="Cambria" w:hAnsi="Cambria" w:cs="Cambria" w:eastAsia="Cambria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Cambria"/>
                          <w:color w:val="FFFFFF"/>
                          <w:w w:val="120"/>
                          <w:sz w:val="20"/>
                        </w:rPr>
                        <w:t>II MERCADO DE </w:t>
                      </w:r>
                      <w:r>
                        <w:rPr>
                          <w:rFonts w:ascii="Cambria"/>
                          <w:color w:val="FFFFFF"/>
                          <w:spacing w:val="2"/>
                          <w:w w:val="120"/>
                          <w:sz w:val="20"/>
                        </w:rPr>
                        <w:t>PULGAS </w:t>
                      </w:r>
                      <w:r>
                        <w:rPr>
                          <w:rFonts w:ascii="Cambria"/>
                          <w:color w:val="FFFFFF"/>
                          <w:spacing w:val="13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120"/>
                          <w:sz w:val="20"/>
                        </w:rPr>
                        <w:t>INTERACT</w:t>
                      </w:r>
                      <w:r>
                        <w:rPr>
                          <w:rFonts w:ascii="Cambria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position w:val="36"/>
        </w:rPr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 w:hint="default"/>
          <w:sz w:val="16"/>
          <w:szCs w:val="16"/>
        </w:rPr>
      </w:pPr>
    </w:p>
    <w:p>
      <w:pPr>
        <w:spacing w:after="0" w:line="240" w:lineRule="auto"/>
        <w:rPr>
          <w:rFonts w:ascii="Segoe UI" w:hAnsi="Segoe UI" w:cs="Segoe UI" w:eastAsia="Segoe UI" w:hint="default"/>
          <w:sz w:val="16"/>
          <w:szCs w:val="16"/>
        </w:rPr>
        <w:sectPr>
          <w:pgSz w:w="11910" w:h="16840"/>
          <w:pgMar w:header="638" w:footer="1290" w:top="1540" w:bottom="1480" w:left="1200" w:right="1240"/>
        </w:sect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4"/>
        <w:rPr>
          <w:rFonts w:ascii="Segoe UI" w:hAnsi="Segoe UI" w:cs="Segoe UI" w:eastAsia="Segoe UI" w:hint="default"/>
          <w:sz w:val="14"/>
          <w:szCs w:val="14"/>
        </w:rPr>
      </w:pPr>
    </w:p>
    <w:p>
      <w:pPr>
        <w:pStyle w:val="BodyText"/>
        <w:spacing w:line="276" w:lineRule="auto"/>
        <w:ind w:left="216" w:right="0"/>
        <w:jc w:val="both"/>
      </w:pPr>
      <w:r>
        <w:rPr/>
        <w:pict>
          <v:shape style="position:absolute;margin-left:70.800003pt;margin-top:-172.658997pt;width:207.486159pt;height:141.375pt;mso-position-horizontal-relative:page;mso-position-vertical-relative:paragraph;z-index:1336" type="#_x0000_t75" stroked="false">
            <v:imagedata r:id="rId20" o:title=""/>
          </v:shape>
        </w:pict>
      </w:r>
      <w:r>
        <w:rPr/>
        <w:pict>
          <v:shape style="position:absolute;margin-left:312pt;margin-top:-195.458984pt;width:211.544338pt;height:163.080pt;mso-position-horizontal-relative:page;mso-position-vertical-relative:paragraph;z-index:1360" type="#_x0000_t75" stroked="false">
            <v:imagedata r:id="rId21" o:title=""/>
          </v:shape>
        </w:pict>
      </w:r>
      <w:r>
        <w:rPr/>
        <w:t>Con la colaboración de nuestros</w:t>
      </w:r>
      <w:r>
        <w:rPr>
          <w:spacing w:val="29"/>
        </w:rPr>
        <w:t> </w:t>
      </w:r>
      <w:r>
        <w:rPr/>
        <w:t>compañeros</w:t>
      </w:r>
      <w:r>
        <w:rPr>
          <w:w w:val="100"/>
        </w:rPr>
        <w:t> </w:t>
      </w:r>
      <w:r>
        <w:rPr/>
        <w:t>rotarios Amparo Buendía y Rafael Uribe</w:t>
      </w:r>
      <w:r>
        <w:rPr>
          <w:spacing w:val="49"/>
        </w:rPr>
        <w:t> </w:t>
      </w:r>
      <w:r>
        <w:rPr/>
        <w:t>el</w:t>
      </w:r>
      <w:r>
        <w:rPr>
          <w:w w:val="100"/>
        </w:rPr>
        <w:t> </w:t>
      </w:r>
      <w:r>
        <w:rPr/>
        <w:t>pasado 1º de Octubre se llevó a cabo la</w:t>
      </w:r>
      <w:r>
        <w:rPr>
          <w:spacing w:val="-13"/>
        </w:rPr>
        <w:t> </w:t>
      </w:r>
      <w:r>
        <w:rPr/>
        <w:t>Jornada</w:t>
      </w:r>
      <w:r>
        <w:rPr>
          <w:w w:val="100"/>
        </w:rPr>
        <w:t> </w:t>
      </w:r>
      <w:r>
        <w:rPr/>
        <w:t>de Capacitación de Prevención del</w:t>
      </w:r>
      <w:r>
        <w:rPr>
          <w:spacing w:val="54"/>
        </w:rPr>
        <w:t> </w:t>
      </w:r>
      <w:r>
        <w:rPr/>
        <w:t>Embarazo</w:t>
      </w:r>
      <w:r>
        <w:rPr>
          <w:spacing w:val="-1"/>
          <w:w w:val="100"/>
        </w:rPr>
        <w:t> </w:t>
      </w:r>
      <w:r>
        <w:rPr/>
        <w:t>Adolescente y enfermedades de</w:t>
      </w:r>
      <w:r>
        <w:rPr>
          <w:spacing w:val="9"/>
        </w:rPr>
        <w:t> </w:t>
      </w:r>
      <w:r>
        <w:rPr/>
        <w:t>transmisión</w:t>
      </w:r>
      <w:r>
        <w:rPr>
          <w:w w:val="100"/>
        </w:rPr>
        <w:t> </w:t>
      </w:r>
      <w:r>
        <w:rPr/>
        <w:t>sexual.</w:t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 w:hint="default"/>
          <w:sz w:val="10"/>
          <w:szCs w:val="10"/>
        </w:rPr>
      </w:pPr>
    </w:p>
    <w:p>
      <w:pPr>
        <w:spacing w:line="3137" w:lineRule="exact"/>
        <w:ind w:left="216" w:right="0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62"/>
          <w:sz w:val="20"/>
          <w:szCs w:val="20"/>
        </w:rPr>
        <w:drawing>
          <wp:inline distT="0" distB="0" distL="0" distR="0">
            <wp:extent cx="2652529" cy="1992249"/>
            <wp:effectExtent l="0" t="0" r="0" b="0"/>
            <wp:docPr id="1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529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 w:hint="default"/>
          <w:position w:val="-62"/>
          <w:sz w:val="20"/>
          <w:szCs w:val="20"/>
        </w:rPr>
      </w:r>
    </w:p>
    <w:p>
      <w:pPr>
        <w:spacing w:line="240" w:lineRule="auto" w:before="7"/>
        <w:rPr>
          <w:rFonts w:ascii="Segoe UI" w:hAnsi="Segoe UI" w:cs="Segoe UI" w:eastAsia="Segoe UI" w:hint="default"/>
          <w:sz w:val="18"/>
          <w:szCs w:val="18"/>
        </w:rPr>
      </w:pPr>
    </w:p>
    <w:p>
      <w:pPr>
        <w:pStyle w:val="BodyText"/>
        <w:spacing w:line="276" w:lineRule="auto"/>
        <w:ind w:left="216" w:right="1"/>
        <w:jc w:val="both"/>
      </w:pPr>
      <w:r>
        <w:rPr/>
        <w:t>La jornada a la que asistieron 50 alumnos de</w:t>
      </w:r>
      <w:r>
        <w:rPr>
          <w:spacing w:val="3"/>
        </w:rPr>
        <w:t> </w:t>
      </w:r>
      <w:r>
        <w:rPr/>
        <w:t>los</w:t>
      </w:r>
      <w:r>
        <w:rPr>
          <w:w w:val="100"/>
        </w:rPr>
        <w:t> </w:t>
      </w:r>
      <w:r>
        <w:rPr/>
        <w:t>grados 8, 9, 10 y 11, así como padres de</w:t>
      </w:r>
      <w:r>
        <w:rPr>
          <w:spacing w:val="6"/>
        </w:rPr>
        <w:t> </w:t>
      </w:r>
      <w:r>
        <w:rPr/>
        <w:t>familia</w:t>
      </w:r>
      <w:r>
        <w:rPr>
          <w:w w:val="100"/>
        </w:rPr>
        <w:t> </w:t>
      </w:r>
      <w:r>
        <w:rPr/>
        <w:t>y docentes, se llevó a cabo en la</w:t>
      </w:r>
      <w:r>
        <w:rPr>
          <w:spacing w:val="48"/>
        </w:rPr>
        <w:t> </w:t>
      </w:r>
      <w:r>
        <w:rPr/>
        <w:t>Institución</w:t>
      </w:r>
      <w:r>
        <w:rPr>
          <w:w w:val="100"/>
        </w:rPr>
        <w:t> </w:t>
      </w:r>
      <w:r>
        <w:rPr/>
        <w:t>Educativa Antonio Nariño con la aprobación</w:t>
      </w:r>
      <w:r>
        <w:rPr>
          <w:spacing w:val="25"/>
        </w:rPr>
        <w:t> </w:t>
      </w:r>
      <w:r>
        <w:rPr/>
        <w:t>y</w:t>
      </w:r>
      <w:r>
        <w:rPr>
          <w:w w:val="100"/>
        </w:rPr>
        <w:t> </w:t>
      </w:r>
      <w:r>
        <w:rPr/>
        <w:t>apoyo de su rector Alfonso</w:t>
      </w:r>
      <w:r>
        <w:rPr>
          <w:spacing w:val="-10"/>
        </w:rPr>
        <w:t> </w:t>
      </w:r>
      <w:r>
        <w:rPr/>
        <w:t>Molano.</w:t>
      </w:r>
    </w:p>
    <w:p>
      <w:pPr>
        <w:pStyle w:val="BodyText"/>
        <w:spacing w:line="276" w:lineRule="auto" w:before="47"/>
        <w:ind w:left="218" w:right="169"/>
        <w:jc w:val="both"/>
      </w:pPr>
      <w:r>
        <w:rPr/>
        <w:br w:type="column"/>
      </w:r>
      <w:r>
        <w:rPr/>
        <w:t>El Club Interact Villa de Leyva llevará  a</w:t>
      </w:r>
      <w:r>
        <w:rPr>
          <w:spacing w:val="2"/>
        </w:rPr>
        <w:t> </w:t>
      </w:r>
      <w:r>
        <w:rPr/>
        <w:t>cabo</w:t>
      </w:r>
      <w:r>
        <w:rPr>
          <w:w w:val="100"/>
        </w:rPr>
        <w:t> </w:t>
      </w:r>
      <w:r>
        <w:rPr/>
        <w:t>éste próximo 17 de Noviembre el II mercado</w:t>
      </w:r>
      <w:r>
        <w:rPr>
          <w:spacing w:val="27"/>
        </w:rPr>
        <w:t> </w:t>
      </w:r>
      <w:r>
        <w:rPr/>
        <w:t>de</w:t>
      </w:r>
      <w:r>
        <w:rPr>
          <w:w w:val="100"/>
        </w:rPr>
        <w:t> </w:t>
      </w:r>
      <w:r>
        <w:rPr/>
        <w:t>Pulgas </w:t>
      </w:r>
      <w:r>
        <w:rPr>
          <w:spacing w:val="-3"/>
        </w:rPr>
        <w:t>cuyo </w:t>
      </w:r>
      <w:r>
        <w:rPr/>
        <w:t>propósito es reunir fondos</w:t>
      </w:r>
      <w:r>
        <w:rPr>
          <w:spacing w:val="24"/>
        </w:rPr>
        <w:t> </w:t>
      </w:r>
      <w:r>
        <w:rPr/>
        <w:t>para</w:t>
      </w:r>
      <w:r>
        <w:rPr>
          <w:w w:val="100"/>
        </w:rPr>
        <w:t> </w:t>
      </w:r>
      <w:r>
        <w:rPr/>
        <w:t>realizar la segunda temporada de</w:t>
      </w:r>
      <w:r>
        <w:rPr>
          <w:spacing w:val="33"/>
        </w:rPr>
        <w:t> </w:t>
      </w:r>
      <w:r>
        <w:rPr/>
        <w:t>Re-Creo,</w:t>
      </w:r>
      <w:r>
        <w:rPr>
          <w:w w:val="100"/>
        </w:rPr>
        <w:t> </w:t>
      </w:r>
      <w:r>
        <w:rPr/>
        <w:t>actividad dedicada a proporcionar a niños</w:t>
      </w:r>
      <w:r>
        <w:rPr>
          <w:spacing w:val="-16"/>
        </w:rPr>
        <w:t> </w:t>
      </w:r>
      <w:r>
        <w:rPr/>
        <w:t>de</w:t>
      </w:r>
      <w:r>
        <w:rPr>
          <w:w w:val="100"/>
        </w:rPr>
        <w:t> </w:t>
      </w:r>
      <w:r>
        <w:rPr/>
        <w:t>bajos de recursos económicos una semana</w:t>
      </w:r>
      <w:r>
        <w:rPr>
          <w:spacing w:val="23"/>
        </w:rPr>
        <w:t> </w:t>
      </w:r>
      <w:r>
        <w:rPr/>
        <w:t>de</w:t>
      </w:r>
      <w:r>
        <w:rPr>
          <w:w w:val="100"/>
        </w:rPr>
        <w:t> </w:t>
      </w:r>
      <w:r>
        <w:rPr/>
        <w:t>vacaciones</w:t>
      </w:r>
      <w:r>
        <w:rPr>
          <w:spacing w:val="-1"/>
        </w:rPr>
        <w:t> </w:t>
      </w:r>
      <w:r>
        <w:rPr/>
        <w:t>recreativas.</w:t>
      </w:r>
    </w:p>
    <w:p>
      <w:pPr>
        <w:spacing w:line="240" w:lineRule="auto" w:before="0"/>
        <w:rPr>
          <w:rFonts w:ascii="Segoe UI" w:hAnsi="Segoe UI" w:cs="Segoe UI" w:eastAsia="Segoe UI" w:hint="default"/>
          <w:sz w:val="15"/>
          <w:szCs w:val="15"/>
        </w:rPr>
      </w:pPr>
    </w:p>
    <w:p>
      <w:pPr>
        <w:spacing w:line="3175" w:lineRule="exact"/>
        <w:ind w:left="216" w:right="0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63"/>
          <w:sz w:val="20"/>
          <w:szCs w:val="20"/>
        </w:rPr>
        <w:drawing>
          <wp:inline distT="0" distB="0" distL="0" distR="0">
            <wp:extent cx="2686221" cy="2016252"/>
            <wp:effectExtent l="0" t="0" r="0" b="0"/>
            <wp:docPr id="1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221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 w:hint="default"/>
          <w:position w:val="-63"/>
          <w:sz w:val="20"/>
          <w:szCs w:val="20"/>
        </w:rPr>
      </w:r>
    </w:p>
    <w:p>
      <w:pPr>
        <w:spacing w:line="240" w:lineRule="auto" w:before="1"/>
        <w:rPr>
          <w:rFonts w:ascii="Segoe UI" w:hAnsi="Segoe UI" w:cs="Segoe UI" w:eastAsia="Segoe UI" w:hint="default"/>
          <w:sz w:val="26"/>
          <w:szCs w:val="26"/>
        </w:rPr>
      </w:pPr>
    </w:p>
    <w:p>
      <w:pPr>
        <w:spacing w:line="610" w:lineRule="exact"/>
        <w:ind w:left="132" w:right="0" w:firstLine="0"/>
        <w:rPr>
          <w:rFonts w:ascii="Segoe UI" w:hAnsi="Segoe UI" w:cs="Segoe UI" w:eastAsia="Segoe UI" w:hint="default"/>
          <w:sz w:val="20"/>
          <w:szCs w:val="20"/>
        </w:rPr>
      </w:pPr>
      <w:r>
        <w:rPr>
          <w:rFonts w:ascii="Segoe UI" w:hAnsi="Segoe UI" w:cs="Segoe UI" w:eastAsia="Segoe UI" w:hint="default"/>
          <w:position w:val="-11"/>
          <w:sz w:val="20"/>
          <w:szCs w:val="20"/>
        </w:rPr>
        <w:pict>
          <v:shape style="width:219.95pt;height:30.5pt;mso-position-horizontal-relative:char;mso-position-vertical-relative:line" type="#_x0000_t202" filled="true" fillcolor="#9fb8cd" stroked="false">
            <v:textbox inset="0,0,0,0">
              <w:txbxContent>
                <w:p>
                  <w:pPr>
                    <w:spacing w:line="280" w:lineRule="auto" w:before="30"/>
                    <w:ind w:left="1335" w:right="231" w:hanging="1095"/>
                    <w:jc w:val="left"/>
                    <w:rPr>
                      <w:rFonts w:ascii="Cambria" w:hAnsi="Cambria" w:cs="Cambria" w:eastAsia="Cambria" w:hint="default"/>
                      <w:sz w:val="20"/>
                      <w:szCs w:val="20"/>
                    </w:rPr>
                  </w:pPr>
                  <w:r>
                    <w:rPr>
                      <w:rFonts w:ascii="Cambria"/>
                      <w:color w:val="FFFFFF"/>
                      <w:spacing w:val="2"/>
                      <w:w w:val="115"/>
                      <w:sz w:val="20"/>
                    </w:rPr>
                    <w:t>BAZAR</w:t>
                  </w:r>
                  <w:r>
                    <w:rPr>
                      <w:rFonts w:ascii="Cambria"/>
                      <w:color w:val="FFFFF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w w:val="115"/>
                      <w:sz w:val="20"/>
                    </w:rPr>
                    <w:t>DE</w:t>
                  </w:r>
                  <w:r>
                    <w:rPr>
                      <w:rFonts w:ascii="Cambria"/>
                      <w:color w:val="FFFFFF"/>
                      <w:spacing w:val="33"/>
                      <w:w w:val="115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spacing w:val="2"/>
                      <w:w w:val="115"/>
                      <w:sz w:val="20"/>
                    </w:rPr>
                    <w:t>LAS</w:t>
                  </w:r>
                  <w:r>
                    <w:rPr>
                      <w:rFonts w:ascii="Cambria"/>
                      <w:color w:val="FFFFFF"/>
                      <w:spacing w:val="42"/>
                      <w:w w:val="115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w w:val="115"/>
                      <w:sz w:val="20"/>
                    </w:rPr>
                    <w:t>DAMAS</w:t>
                  </w:r>
                  <w:r>
                    <w:rPr>
                      <w:rFonts w:ascii="Cambria"/>
                      <w:color w:val="FFFFFF"/>
                      <w:spacing w:val="42"/>
                      <w:w w:val="115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w w:val="115"/>
                      <w:sz w:val="20"/>
                    </w:rPr>
                    <w:t>ROTARIAS</w:t>
                  </w:r>
                  <w:r>
                    <w:rPr>
                      <w:rFonts w:ascii="Cambria"/>
                      <w:color w:val="FFFFFF"/>
                      <w:spacing w:val="42"/>
                      <w:w w:val="115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w w:val="115"/>
                      <w:sz w:val="20"/>
                    </w:rPr>
                    <w:t>EN</w:t>
                  </w:r>
                  <w:r>
                    <w:rPr>
                      <w:rFonts w:ascii="Cambria"/>
                      <w:color w:val="FFFFFF"/>
                      <w:spacing w:val="-46"/>
                      <w:w w:val="115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spacing w:val="-46"/>
                      <w:w w:val="115"/>
                      <w:sz w:val="20"/>
                    </w:rPr>
                  </w:r>
                  <w:r>
                    <w:rPr>
                      <w:rFonts w:ascii="Cambria"/>
                      <w:color w:val="FFFFFF"/>
                      <w:spacing w:val="2"/>
                      <w:w w:val="115"/>
                      <w:sz w:val="20"/>
                    </w:rPr>
                    <w:t>VILLA  </w:t>
                  </w:r>
                  <w:r>
                    <w:rPr>
                      <w:rFonts w:ascii="Cambria"/>
                      <w:color w:val="FFFFFF"/>
                      <w:w w:val="115"/>
                      <w:sz w:val="20"/>
                    </w:rPr>
                    <w:t>DE</w:t>
                  </w:r>
                  <w:r>
                    <w:rPr>
                      <w:rFonts w:ascii="Cambria"/>
                      <w:color w:val="FFFFFF"/>
                      <w:spacing w:val="13"/>
                      <w:w w:val="115"/>
                      <w:sz w:val="20"/>
                    </w:rPr>
                    <w:t> </w:t>
                  </w:r>
                  <w:r>
                    <w:rPr>
                      <w:rFonts w:ascii="Cambria"/>
                      <w:color w:val="FFFFFF"/>
                      <w:w w:val="115"/>
                      <w:sz w:val="20"/>
                    </w:rPr>
                    <w:t>LEYVA</w:t>
                  </w:r>
                  <w:r>
                    <w:rPr>
                      <w:rFonts w:ascii="Cambria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Segoe UI" w:hAnsi="Segoe UI" w:cs="Segoe UI" w:eastAsia="Segoe UI" w:hint="default"/>
          <w:position w:val="-11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 w:hint="default"/>
          <w:sz w:val="17"/>
          <w:szCs w:val="17"/>
        </w:rPr>
      </w:pPr>
    </w:p>
    <w:p>
      <w:pPr>
        <w:pStyle w:val="BodyText"/>
        <w:spacing w:line="276" w:lineRule="auto"/>
        <w:ind w:left="218" w:right="171"/>
        <w:jc w:val="both"/>
      </w:pPr>
      <w:r>
        <w:rPr/>
        <w:t>Los</w:t>
      </w:r>
      <w:r>
        <w:rPr>
          <w:spacing w:val="37"/>
        </w:rPr>
        <w:t> </w:t>
      </w:r>
      <w:r>
        <w:rPr/>
        <w:t>próximos</w:t>
      </w:r>
      <w:r>
        <w:rPr>
          <w:spacing w:val="34"/>
        </w:rPr>
        <w:t> </w:t>
      </w:r>
      <w:r>
        <w:rPr/>
        <w:t>8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/>
        <w:t>9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Diciembre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llevará</w:t>
      </w:r>
      <w:r>
        <w:rPr>
          <w:spacing w:val="34"/>
        </w:rPr>
        <w:t> </w:t>
      </w:r>
      <w:r>
        <w:rPr/>
        <w:t>a</w:t>
      </w:r>
      <w:r>
        <w:rPr>
          <w:w w:val="100"/>
        </w:rPr>
        <w:t> </w:t>
      </w:r>
      <w:r>
        <w:rPr/>
        <w:t>cabo el Primer Gran </w:t>
      </w:r>
      <w:r>
        <w:rPr>
          <w:spacing w:val="-3"/>
        </w:rPr>
        <w:t>Bazar </w:t>
      </w:r>
      <w:r>
        <w:rPr/>
        <w:t>Rotario </w:t>
      </w:r>
      <w:r>
        <w:rPr>
          <w:spacing w:val="-3"/>
        </w:rPr>
        <w:t>en </w:t>
      </w:r>
      <w:r>
        <w:rPr/>
        <w:t>el</w:t>
      </w:r>
      <w:r>
        <w:rPr>
          <w:spacing w:val="37"/>
        </w:rPr>
        <w:t> </w:t>
      </w:r>
      <w:r>
        <w:rPr/>
        <w:t>que</w:t>
      </w:r>
      <w:r>
        <w:rPr>
          <w:w w:val="100"/>
        </w:rPr>
        <w:t> </w:t>
      </w:r>
      <w:r>
        <w:rPr/>
        <w:t>encontraremos     una     variada     muestra  </w:t>
      </w:r>
      <w:r>
        <w:rPr>
          <w:spacing w:val="24"/>
        </w:rPr>
        <w:t> </w:t>
      </w:r>
      <w:r>
        <w:rPr/>
        <w:t>de</w:t>
      </w:r>
    </w:p>
    <w:p>
      <w:pPr>
        <w:spacing w:after="0" w:line="276" w:lineRule="auto"/>
        <w:jc w:val="both"/>
        <w:sectPr>
          <w:type w:val="continuous"/>
          <w:pgSz w:w="11910" w:h="16840"/>
          <w:pgMar w:top="1320" w:bottom="280" w:left="1200" w:right="1240"/>
          <w:cols w:num="2" w:equalWidth="0">
            <w:col w:w="4470" w:space="354"/>
            <w:col w:w="4646"/>
          </w:cols>
        </w:sect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 w:hint="default"/>
          <w:sz w:val="12"/>
          <w:szCs w:val="12"/>
        </w:rPr>
      </w:pPr>
    </w:p>
    <w:p>
      <w:pPr>
        <w:spacing w:line="20" w:lineRule="exact"/>
        <w:ind w:left="182" w:right="0" w:firstLine="0"/>
        <w:rPr>
          <w:rFonts w:ascii="Segoe UI" w:hAnsi="Segoe UI" w:cs="Segoe UI" w:eastAsia="Segoe UI" w:hint="default"/>
          <w:sz w:val="2"/>
          <w:szCs w:val="2"/>
        </w:rPr>
      </w:pPr>
      <w:r>
        <w:rPr>
          <w:rFonts w:ascii="Segoe UI" w:hAnsi="Segoe UI" w:cs="Segoe UI" w:eastAsia="Segoe UI" w:hint="default"/>
          <w:sz w:val="2"/>
          <w:szCs w:val="2"/>
        </w:rPr>
        <w:pict>
          <v:group style="width:457.2pt;height:.5pt;mso-position-horizontal-relative:char;mso-position-vertical-relative:line" coordorigin="0,0" coordsize="9144,10">
            <v:group style="position:absolute;left:5;top:5;width:77;height:2" coordorigin="5,5" coordsize="77,2">
              <v:shape style="position:absolute;left:5;top:5;width:77;height:2" coordorigin="5,5" coordsize="77,0" path="m5,5l82,5e" filled="false" stroked="true" strokeweight=".47998pt" strokecolor="#7e7e7e">
                <v:path arrowok="t"/>
              </v:shape>
            </v:group>
            <v:group style="position:absolute;left:82;top:5;width:77;height:2" coordorigin="82,5" coordsize="77,2">
              <v:shape style="position:absolute;left:82;top:5;width:77;height:2" coordorigin="82,5" coordsize="77,0" path="m82,5l158,5e" filled="false" stroked="true" strokeweight=".47998pt" strokecolor="#7e7e7e">
                <v:path arrowok="t"/>
              </v:shape>
            </v:group>
            <v:group style="position:absolute;left:158;top:5;width:77;height:2" coordorigin="158,5" coordsize="77,2">
              <v:shape style="position:absolute;left:158;top:5;width:77;height:2" coordorigin="158,5" coordsize="77,0" path="m158,5l235,5e" filled="false" stroked="true" strokeweight=".47998pt" strokecolor="#7e7e7e">
                <v:path arrowok="t"/>
              </v:shape>
            </v:group>
            <v:group style="position:absolute;left:235;top:5;width:77;height:2" coordorigin="235,5" coordsize="77,2">
              <v:shape style="position:absolute;left:235;top:5;width:77;height:2" coordorigin="235,5" coordsize="77,0" path="m235,5l312,5e" filled="false" stroked="true" strokeweight=".47998pt" strokecolor="#7e7e7e">
                <v:path arrowok="t"/>
              </v:shape>
            </v:group>
            <v:group style="position:absolute;left:312;top:5;width:78;height:2" coordorigin="312,5" coordsize="78,2">
              <v:shape style="position:absolute;left:312;top:5;width:78;height:2" coordorigin="312,5" coordsize="78,0" path="m312,5l389,5e" filled="false" stroked="true" strokeweight=".47998pt" strokecolor="#7e7e7e">
                <v:path arrowok="t"/>
              </v:shape>
            </v:group>
            <v:group style="position:absolute;left:389;top:5;width:77;height:2" coordorigin="389,5" coordsize="77,2">
              <v:shape style="position:absolute;left:389;top:5;width:77;height:2" coordorigin="389,5" coordsize="77,0" path="m389,5l466,5e" filled="false" stroked="true" strokeweight=".47998pt" strokecolor="#7e7e7e">
                <v:path arrowok="t"/>
              </v:shape>
            </v:group>
            <v:group style="position:absolute;left:466;top:5;width:77;height:2" coordorigin="466,5" coordsize="77,2">
              <v:shape style="position:absolute;left:466;top:5;width:77;height:2" coordorigin="466,5" coordsize="77,0" path="m466,5l543,5e" filled="false" stroked="true" strokeweight=".47998pt" strokecolor="#7e7e7e">
                <v:path arrowok="t"/>
              </v:shape>
            </v:group>
            <v:group style="position:absolute;left:543;top:5;width:77;height:2" coordorigin="543,5" coordsize="77,2">
              <v:shape style="position:absolute;left:543;top:5;width:77;height:2" coordorigin="543,5" coordsize="77,0" path="m543,5l620,5e" filled="false" stroked="true" strokeweight=".47998pt" strokecolor="#7e7e7e">
                <v:path arrowok="t"/>
              </v:shape>
            </v:group>
            <v:group style="position:absolute;left:620;top:5;width:77;height:2" coordorigin="620,5" coordsize="77,2">
              <v:shape style="position:absolute;left:620;top:5;width:77;height:2" coordorigin="620,5" coordsize="77,0" path="m620,5l697,5e" filled="false" stroked="true" strokeweight=".47998pt" strokecolor="#7e7e7e">
                <v:path arrowok="t"/>
              </v:shape>
            </v:group>
            <v:group style="position:absolute;left:697;top:5;width:77;height:2" coordorigin="697,5" coordsize="77,2">
              <v:shape style="position:absolute;left:697;top:5;width:77;height:2" coordorigin="697,5" coordsize="77,0" path="m697,5l773,5e" filled="false" stroked="true" strokeweight=".47998pt" strokecolor="#7e7e7e">
                <v:path arrowok="t"/>
              </v:shape>
            </v:group>
            <v:group style="position:absolute;left:773;top:5;width:77;height:2" coordorigin="773,5" coordsize="77,2">
              <v:shape style="position:absolute;left:773;top:5;width:77;height:2" coordorigin="773,5" coordsize="77,0" path="m773,5l850,5e" filled="false" stroked="true" strokeweight=".47998pt" strokecolor="#7e7e7e">
                <v:path arrowok="t"/>
              </v:shape>
            </v:group>
            <v:group style="position:absolute;left:850;top:5;width:77;height:2" coordorigin="850,5" coordsize="77,2">
              <v:shape style="position:absolute;left:850;top:5;width:77;height:2" coordorigin="850,5" coordsize="77,0" path="m850,5l927,5e" filled="false" stroked="true" strokeweight=".47998pt" strokecolor="#7e7e7e">
                <v:path arrowok="t"/>
              </v:shape>
            </v:group>
            <v:group style="position:absolute;left:927;top:5;width:77;height:2" coordorigin="927,5" coordsize="77,2">
              <v:shape style="position:absolute;left:927;top:5;width:77;height:2" coordorigin="927,5" coordsize="77,0" path="m927,5l1004,5e" filled="false" stroked="true" strokeweight=".47998pt" strokecolor="#7e7e7e">
                <v:path arrowok="t"/>
              </v:shape>
            </v:group>
            <v:group style="position:absolute;left:1004;top:5;width:77;height:2" coordorigin="1004,5" coordsize="77,2">
              <v:shape style="position:absolute;left:1004;top:5;width:77;height:2" coordorigin="1004,5" coordsize="77,0" path="m1004,5l1081,5e" filled="false" stroked="true" strokeweight=".47998pt" strokecolor="#7e7e7e">
                <v:path arrowok="t"/>
              </v:shape>
            </v:group>
            <v:group style="position:absolute;left:1081;top:5;width:77;height:2" coordorigin="1081,5" coordsize="77,2">
              <v:shape style="position:absolute;left:1081;top:5;width:77;height:2" coordorigin="1081,5" coordsize="77,0" path="m1081,5l1157,5e" filled="false" stroked="true" strokeweight=".47998pt" strokecolor="#7e7e7e">
                <v:path arrowok="t"/>
              </v:shape>
            </v:group>
            <v:group style="position:absolute;left:1157;top:5;width:77;height:2" coordorigin="1157,5" coordsize="77,2">
              <v:shape style="position:absolute;left:1157;top:5;width:77;height:2" coordorigin="1157,5" coordsize="77,0" path="m1157,5l1234,5e" filled="false" stroked="true" strokeweight=".47998pt" strokecolor="#7e7e7e">
                <v:path arrowok="t"/>
              </v:shape>
            </v:group>
            <v:group style="position:absolute;left:1234;top:5;width:77;height:2" coordorigin="1234,5" coordsize="77,2">
              <v:shape style="position:absolute;left:1234;top:5;width:77;height:2" coordorigin="1234,5" coordsize="77,0" path="m1234,5l1311,5e" filled="false" stroked="true" strokeweight=".47998pt" strokecolor="#7e7e7e">
                <v:path arrowok="t"/>
              </v:shape>
            </v:group>
            <v:group style="position:absolute;left:1311;top:5;width:77;height:2" coordorigin="1311,5" coordsize="77,2">
              <v:shape style="position:absolute;left:1311;top:5;width:77;height:2" coordorigin="1311,5" coordsize="77,0" path="m1311,5l1388,5e" filled="false" stroked="true" strokeweight=".47998pt" strokecolor="#7e7e7e">
                <v:path arrowok="t"/>
              </v:shape>
            </v:group>
            <v:group style="position:absolute;left:1388;top:5;width:78;height:2" coordorigin="1388,5" coordsize="78,2">
              <v:shape style="position:absolute;left:1388;top:5;width:78;height:2" coordorigin="1388,5" coordsize="78,0" path="m1388,5l1465,5e" filled="false" stroked="true" strokeweight=".47998pt" strokecolor="#7e7e7e">
                <v:path arrowok="t"/>
              </v:shape>
            </v:group>
            <v:group style="position:absolute;left:1465;top:5;width:77;height:2" coordorigin="1465,5" coordsize="77,2">
              <v:shape style="position:absolute;left:1465;top:5;width:77;height:2" coordorigin="1465,5" coordsize="77,0" path="m1465,5l1542,5e" filled="false" stroked="true" strokeweight=".47998pt" strokecolor="#7e7e7e">
                <v:path arrowok="t"/>
              </v:shape>
            </v:group>
            <v:group style="position:absolute;left:1542;top:5;width:77;height:2" coordorigin="1542,5" coordsize="77,2">
              <v:shape style="position:absolute;left:1542;top:5;width:77;height:2" coordorigin="1542,5" coordsize="77,0" path="m1542,5l1619,5e" filled="false" stroked="true" strokeweight=".47998pt" strokecolor="#7e7e7e">
                <v:path arrowok="t"/>
              </v:shape>
            </v:group>
            <v:group style="position:absolute;left:1619;top:5;width:77;height:2" coordorigin="1619,5" coordsize="77,2">
              <v:shape style="position:absolute;left:1619;top:5;width:77;height:2" coordorigin="1619,5" coordsize="77,0" path="m1619,5l1695,5e" filled="false" stroked="true" strokeweight=".47998pt" strokecolor="#7e7e7e">
                <v:path arrowok="t"/>
              </v:shape>
            </v:group>
            <v:group style="position:absolute;left:1695;top:5;width:77;height:2" coordorigin="1695,5" coordsize="77,2">
              <v:shape style="position:absolute;left:1695;top:5;width:77;height:2" coordorigin="1695,5" coordsize="77,0" path="m1695,5l1772,5e" filled="false" stroked="true" strokeweight=".47998pt" strokecolor="#7e7e7e">
                <v:path arrowok="t"/>
              </v:shape>
            </v:group>
            <v:group style="position:absolute;left:1772;top:5;width:77;height:2" coordorigin="1772,5" coordsize="77,2">
              <v:shape style="position:absolute;left:1772;top:5;width:77;height:2" coordorigin="1772,5" coordsize="77,0" path="m1772,5l1849,5e" filled="false" stroked="true" strokeweight=".47998pt" strokecolor="#7e7e7e">
                <v:path arrowok="t"/>
              </v:shape>
            </v:group>
            <v:group style="position:absolute;left:1849;top:5;width:77;height:2" coordorigin="1849,5" coordsize="77,2">
              <v:shape style="position:absolute;left:1849;top:5;width:77;height:2" coordorigin="1849,5" coordsize="77,0" path="m1849,5l1926,5e" filled="false" stroked="true" strokeweight=".47998pt" strokecolor="#7e7e7e">
                <v:path arrowok="t"/>
              </v:shape>
            </v:group>
            <v:group style="position:absolute;left:1926;top:5;width:77;height:2" coordorigin="1926,5" coordsize="77,2">
              <v:shape style="position:absolute;left:1926;top:5;width:77;height:2" coordorigin="1926,5" coordsize="77,0" path="m1926,5l2003,5e" filled="false" stroked="true" strokeweight=".47998pt" strokecolor="#7e7e7e">
                <v:path arrowok="t"/>
              </v:shape>
            </v:group>
            <v:group style="position:absolute;left:2003;top:5;width:77;height:2" coordorigin="2003,5" coordsize="77,2">
              <v:shape style="position:absolute;left:2003;top:5;width:77;height:2" coordorigin="2003,5" coordsize="77,0" path="m2003,5l2079,5e" filled="false" stroked="true" strokeweight=".47998pt" strokecolor="#7e7e7e">
                <v:path arrowok="t"/>
              </v:shape>
            </v:group>
            <v:group style="position:absolute;left:2079;top:5;width:77;height:2" coordorigin="2079,5" coordsize="77,2">
              <v:shape style="position:absolute;left:2079;top:5;width:77;height:2" coordorigin="2079,5" coordsize="77,0" path="m2079,5l2156,5e" filled="false" stroked="true" strokeweight=".47998pt" strokecolor="#7e7e7e">
                <v:path arrowok="t"/>
              </v:shape>
            </v:group>
            <v:group style="position:absolute;left:2156;top:5;width:77;height:2" coordorigin="2156,5" coordsize="77,2">
              <v:shape style="position:absolute;left:2156;top:5;width:77;height:2" coordorigin="2156,5" coordsize="77,0" path="m2156,5l2233,5e" filled="false" stroked="true" strokeweight=".47998pt" strokecolor="#7e7e7e">
                <v:path arrowok="t"/>
              </v:shape>
            </v:group>
            <v:group style="position:absolute;left:2233;top:5;width:77;height:2" coordorigin="2233,5" coordsize="77,2">
              <v:shape style="position:absolute;left:2233;top:5;width:77;height:2" coordorigin="2233,5" coordsize="77,0" path="m2233,5l2310,5e" filled="false" stroked="true" strokeweight=".47998pt" strokecolor="#7e7e7e">
                <v:path arrowok="t"/>
              </v:shape>
            </v:group>
            <v:group style="position:absolute;left:2310;top:5;width:77;height:2" coordorigin="2310,5" coordsize="77,2">
              <v:shape style="position:absolute;left:2310;top:5;width:77;height:2" coordorigin="2310,5" coordsize="77,0" path="m2310,5l2387,5e" filled="false" stroked="true" strokeweight=".47998pt" strokecolor="#7e7e7e">
                <v:path arrowok="t"/>
              </v:shape>
            </v:group>
            <v:group style="position:absolute;left:2387;top:5;width:77;height:2" coordorigin="2387,5" coordsize="77,2">
              <v:shape style="position:absolute;left:2387;top:5;width:77;height:2" coordorigin="2387,5" coordsize="77,0" path="m2387,5l2463,5e" filled="false" stroked="true" strokeweight=".47998pt" strokecolor="#7e7e7e">
                <v:path arrowok="t"/>
              </v:shape>
            </v:group>
            <v:group style="position:absolute;left:2463;top:5;width:77;height:2" coordorigin="2463,5" coordsize="77,2">
              <v:shape style="position:absolute;left:2463;top:5;width:77;height:2" coordorigin="2463,5" coordsize="77,0" path="m2463,5l2540,5e" filled="false" stroked="true" strokeweight=".47998pt" strokecolor="#7e7e7e">
                <v:path arrowok="t"/>
              </v:shape>
            </v:group>
            <v:group style="position:absolute;left:2540;top:5;width:78;height:2" coordorigin="2540,5" coordsize="78,2">
              <v:shape style="position:absolute;left:2540;top:5;width:78;height:2" coordorigin="2540,5" coordsize="78,0" path="m2540,5l2617,5e" filled="false" stroked="true" strokeweight=".47998pt" strokecolor="#7e7e7e">
                <v:path arrowok="t"/>
              </v:shape>
            </v:group>
            <v:group style="position:absolute;left:2618;top:5;width:77;height:2" coordorigin="2618,5" coordsize="77,2">
              <v:shape style="position:absolute;left:2618;top:5;width:77;height:2" coordorigin="2618,5" coordsize="77,0" path="m2618,5l2694,5e" filled="false" stroked="true" strokeweight=".47998pt" strokecolor="#7e7e7e">
                <v:path arrowok="t"/>
              </v:shape>
            </v:group>
            <v:group style="position:absolute;left:2694;top:5;width:77;height:2" coordorigin="2694,5" coordsize="77,2">
              <v:shape style="position:absolute;left:2694;top:5;width:77;height:2" coordorigin="2694,5" coordsize="77,0" path="m2694,5l2771,5e" filled="false" stroked="true" strokeweight=".47998pt" strokecolor="#7e7e7e">
                <v:path arrowok="t"/>
              </v:shape>
            </v:group>
            <v:group style="position:absolute;left:2771;top:5;width:77;height:2" coordorigin="2771,5" coordsize="77,2">
              <v:shape style="position:absolute;left:2771;top:5;width:77;height:2" coordorigin="2771,5" coordsize="77,0" path="m2771,5l2848,5e" filled="false" stroked="true" strokeweight=".47998pt" strokecolor="#7e7e7e">
                <v:path arrowok="t"/>
              </v:shape>
            </v:group>
            <v:group style="position:absolute;left:2848;top:5;width:77;height:2" coordorigin="2848,5" coordsize="77,2">
              <v:shape style="position:absolute;left:2848;top:5;width:77;height:2" coordorigin="2848,5" coordsize="77,0" path="m2848,5l2925,5e" filled="false" stroked="true" strokeweight=".47998pt" strokecolor="#7e7e7e">
                <v:path arrowok="t"/>
              </v:shape>
            </v:group>
            <v:group style="position:absolute;left:2925;top:5;width:77;height:2" coordorigin="2925,5" coordsize="77,2">
              <v:shape style="position:absolute;left:2925;top:5;width:77;height:2" coordorigin="2925,5" coordsize="77,0" path="m2925,5l3002,5e" filled="false" stroked="true" strokeweight=".47998pt" strokecolor="#7e7e7e">
                <v:path arrowok="t"/>
              </v:shape>
            </v:group>
            <v:group style="position:absolute;left:3002;top:5;width:77;height:2" coordorigin="3002,5" coordsize="77,2">
              <v:shape style="position:absolute;left:3002;top:5;width:77;height:2" coordorigin="3002,5" coordsize="77,0" path="m3002,5l3078,5e" filled="false" stroked="true" strokeweight=".47998pt" strokecolor="#7e7e7e">
                <v:path arrowok="t"/>
              </v:shape>
            </v:group>
            <v:group style="position:absolute;left:3078;top:5;width:77;height:2" coordorigin="3078,5" coordsize="77,2">
              <v:shape style="position:absolute;left:3078;top:5;width:77;height:2" coordorigin="3078,5" coordsize="77,0" path="m3078,5l3155,5e" filled="false" stroked="true" strokeweight=".47998pt" strokecolor="#7e7e7e">
                <v:path arrowok="t"/>
              </v:shape>
            </v:group>
            <v:group style="position:absolute;left:3155;top:5;width:77;height:2" coordorigin="3155,5" coordsize="77,2">
              <v:shape style="position:absolute;left:3155;top:5;width:77;height:2" coordorigin="3155,5" coordsize="77,0" path="m3155,5l3232,5e" filled="false" stroked="true" strokeweight=".47998pt" strokecolor="#7e7e7e">
                <v:path arrowok="t"/>
              </v:shape>
            </v:group>
            <v:group style="position:absolute;left:3232;top:5;width:77;height:2" coordorigin="3232,5" coordsize="77,2">
              <v:shape style="position:absolute;left:3232;top:5;width:77;height:2" coordorigin="3232,5" coordsize="77,0" path="m3232,5l3309,5e" filled="false" stroked="true" strokeweight=".47998pt" strokecolor="#7e7e7e">
                <v:path arrowok="t"/>
              </v:shape>
            </v:group>
            <v:group style="position:absolute;left:3309;top:5;width:77;height:2" coordorigin="3309,5" coordsize="77,2">
              <v:shape style="position:absolute;left:3309;top:5;width:77;height:2" coordorigin="3309,5" coordsize="77,0" path="m3309,5l3386,5e" filled="false" stroked="true" strokeweight=".47998pt" strokecolor="#7e7e7e">
                <v:path arrowok="t"/>
              </v:shape>
            </v:group>
            <v:group style="position:absolute;left:3386;top:5;width:77;height:2" coordorigin="3386,5" coordsize="77,2">
              <v:shape style="position:absolute;left:3386;top:5;width:77;height:2" coordorigin="3386,5" coordsize="77,0" path="m3386,5l3462,5e" filled="false" stroked="true" strokeweight=".47998pt" strokecolor="#7e7e7e">
                <v:path arrowok="t"/>
              </v:shape>
            </v:group>
            <v:group style="position:absolute;left:3462;top:5;width:77;height:2" coordorigin="3462,5" coordsize="77,2">
              <v:shape style="position:absolute;left:3462;top:5;width:77;height:2" coordorigin="3462,5" coordsize="77,0" path="m3462,5l3539,5e" filled="false" stroked="true" strokeweight=".47998pt" strokecolor="#7e7e7e">
                <v:path arrowok="t"/>
              </v:shape>
            </v:group>
            <v:group style="position:absolute;left:3539;top:5;width:77;height:2" coordorigin="3539,5" coordsize="77,2">
              <v:shape style="position:absolute;left:3539;top:5;width:77;height:2" coordorigin="3539,5" coordsize="77,0" path="m3539,5l3616,5e" filled="false" stroked="true" strokeweight=".47998pt" strokecolor="#7e7e7e">
                <v:path arrowok="t"/>
              </v:shape>
            </v:group>
            <v:group style="position:absolute;left:3616;top:5;width:77;height:2" coordorigin="3616,5" coordsize="77,2">
              <v:shape style="position:absolute;left:3616;top:5;width:77;height:2" coordorigin="3616,5" coordsize="77,0" path="m3616,5l3693,5e" filled="false" stroked="true" strokeweight=".47998pt" strokecolor="#7e7e7e">
                <v:path arrowok="t"/>
              </v:shape>
            </v:group>
            <v:group style="position:absolute;left:3693;top:5;width:78;height:2" coordorigin="3693,5" coordsize="78,2">
              <v:shape style="position:absolute;left:3693;top:5;width:78;height:2" coordorigin="3693,5" coordsize="78,0" path="m3693,5l3770,5e" filled="false" stroked="true" strokeweight=".47998pt" strokecolor="#7e7e7e">
                <v:path arrowok="t"/>
              </v:shape>
            </v:group>
            <v:group style="position:absolute;left:3770;top:5;width:77;height:2" coordorigin="3770,5" coordsize="77,2">
              <v:shape style="position:absolute;left:3770;top:5;width:77;height:2" coordorigin="3770,5" coordsize="77,0" path="m3770,5l3847,5e" filled="false" stroked="true" strokeweight=".47998pt" strokecolor="#7e7e7e">
                <v:path arrowok="t"/>
              </v:shape>
            </v:group>
            <v:group style="position:absolute;left:3847;top:5;width:77;height:2" coordorigin="3847,5" coordsize="77,2">
              <v:shape style="position:absolute;left:3847;top:5;width:77;height:2" coordorigin="3847,5" coordsize="77,0" path="m3847,5l3924,5e" filled="false" stroked="true" strokeweight=".47998pt" strokecolor="#7e7e7e">
                <v:path arrowok="t"/>
              </v:shape>
            </v:group>
            <v:group style="position:absolute;left:3924;top:5;width:77;height:2" coordorigin="3924,5" coordsize="77,2">
              <v:shape style="position:absolute;left:3924;top:5;width:77;height:2" coordorigin="3924,5" coordsize="77,0" path="m3924,5l4000,5e" filled="false" stroked="true" strokeweight=".47998pt" strokecolor="#7e7e7e">
                <v:path arrowok="t"/>
              </v:shape>
            </v:group>
            <v:group style="position:absolute;left:4000;top:5;width:77;height:2" coordorigin="4000,5" coordsize="77,2">
              <v:shape style="position:absolute;left:4000;top:5;width:77;height:2" coordorigin="4000,5" coordsize="77,0" path="m4000,5l4077,5e" filled="false" stroked="true" strokeweight=".47998pt" strokecolor="#7e7e7e">
                <v:path arrowok="t"/>
              </v:shape>
            </v:group>
            <v:group style="position:absolute;left:4077;top:5;width:77;height:2" coordorigin="4077,5" coordsize="77,2">
              <v:shape style="position:absolute;left:4077;top:5;width:77;height:2" coordorigin="4077,5" coordsize="77,0" path="m4077,5l4154,5e" filled="false" stroked="true" strokeweight=".47998pt" strokecolor="#7e7e7e">
                <v:path arrowok="t"/>
              </v:shape>
            </v:group>
            <v:group style="position:absolute;left:4154;top:5;width:77;height:2" coordorigin="4154,5" coordsize="77,2">
              <v:shape style="position:absolute;left:4154;top:5;width:77;height:2" coordorigin="4154,5" coordsize="77,0" path="m4154,5l4231,5e" filled="false" stroked="true" strokeweight=".47998pt" strokecolor="#7e7e7e">
                <v:path arrowok="t"/>
              </v:shape>
            </v:group>
            <v:group style="position:absolute;left:4231;top:5;width:77;height:2" coordorigin="4231,5" coordsize="77,2">
              <v:shape style="position:absolute;left:4231;top:5;width:77;height:2" coordorigin="4231,5" coordsize="77,0" path="m4231,5l4308,5e" filled="false" stroked="true" strokeweight=".47998pt" strokecolor="#7e7e7e">
                <v:path arrowok="t"/>
              </v:shape>
            </v:group>
            <v:group style="position:absolute;left:4308;top:5;width:77;height:2" coordorigin="4308,5" coordsize="77,2">
              <v:shape style="position:absolute;left:4308;top:5;width:77;height:2" coordorigin="4308,5" coordsize="77,0" path="m4308,5l4384,5e" filled="false" stroked="true" strokeweight=".47998pt" strokecolor="#7e7e7e">
                <v:path arrowok="t"/>
              </v:shape>
            </v:group>
            <v:group style="position:absolute;left:4384;top:5;width:77;height:2" coordorigin="4384,5" coordsize="77,2">
              <v:shape style="position:absolute;left:4384;top:5;width:77;height:2" coordorigin="4384,5" coordsize="77,0" path="m4384,5l4461,5e" filled="false" stroked="true" strokeweight=".47998pt" strokecolor="#7e7e7e">
                <v:path arrowok="t"/>
              </v:shape>
            </v:group>
            <v:group style="position:absolute;left:4461;top:5;width:77;height:2" coordorigin="4461,5" coordsize="77,2">
              <v:shape style="position:absolute;left:4461;top:5;width:77;height:2" coordorigin="4461,5" coordsize="77,0" path="m4461,5l4538,5e" filled="false" stroked="true" strokeweight=".47998pt" strokecolor="#7e7e7e">
                <v:path arrowok="t"/>
              </v:shape>
            </v:group>
            <v:group style="position:absolute;left:4538;top:5;width:77;height:2" coordorigin="4538,5" coordsize="77,2">
              <v:shape style="position:absolute;left:4538;top:5;width:77;height:2" coordorigin="4538,5" coordsize="77,0" path="m4538,5l4615,5e" filled="false" stroked="true" strokeweight=".47998pt" strokecolor="#7e7e7e">
                <v:path arrowok="t"/>
              </v:shape>
            </v:group>
            <v:group style="position:absolute;left:4615;top:5;width:77;height:2" coordorigin="4615,5" coordsize="77,2">
              <v:shape style="position:absolute;left:4615;top:5;width:77;height:2" coordorigin="4615,5" coordsize="77,0" path="m4615,5l4692,5e" filled="false" stroked="true" strokeweight=".47998pt" strokecolor="#7e7e7e">
                <v:path arrowok="t"/>
              </v:shape>
            </v:group>
            <v:group style="position:absolute;left:4692;top:5;width:77;height:2" coordorigin="4692,5" coordsize="77,2">
              <v:shape style="position:absolute;left:4692;top:5;width:77;height:2" coordorigin="4692,5" coordsize="77,0" path="m4692,5l4768,5e" filled="false" stroked="true" strokeweight=".47998pt" strokecolor="#7e7e7e">
                <v:path arrowok="t"/>
              </v:shape>
            </v:group>
            <v:group style="position:absolute;left:4768;top:5;width:77;height:2" coordorigin="4768,5" coordsize="77,2">
              <v:shape style="position:absolute;left:4768;top:5;width:77;height:2" coordorigin="4768,5" coordsize="77,0" path="m4768,5l4845,5e" filled="false" stroked="true" strokeweight=".47998pt" strokecolor="#7e7e7e">
                <v:path arrowok="t"/>
              </v:shape>
            </v:group>
            <v:group style="position:absolute;left:4845;top:5;width:78;height:2" coordorigin="4845,5" coordsize="78,2">
              <v:shape style="position:absolute;left:4845;top:5;width:78;height:2" coordorigin="4845,5" coordsize="78,0" path="m4845,5l4922,5e" filled="false" stroked="true" strokeweight=".47998pt" strokecolor="#7e7e7e">
                <v:path arrowok="t"/>
              </v:shape>
            </v:group>
            <v:group style="position:absolute;left:4922;top:5;width:77;height:2" coordorigin="4922,5" coordsize="77,2">
              <v:shape style="position:absolute;left:4922;top:5;width:77;height:2" coordorigin="4922,5" coordsize="77,0" path="m4922,5l4999,5e" filled="false" stroked="true" strokeweight=".47998pt" strokecolor="#7e7e7e">
                <v:path arrowok="t"/>
              </v:shape>
            </v:group>
            <v:group style="position:absolute;left:4999;top:5;width:77;height:2" coordorigin="4999,5" coordsize="77,2">
              <v:shape style="position:absolute;left:4999;top:5;width:77;height:2" coordorigin="4999,5" coordsize="77,0" path="m4999,5l5076,5e" filled="false" stroked="true" strokeweight=".47998pt" strokecolor="#7e7e7e">
                <v:path arrowok="t"/>
              </v:shape>
            </v:group>
            <v:group style="position:absolute;left:5076;top:5;width:77;height:2" coordorigin="5076,5" coordsize="77,2">
              <v:shape style="position:absolute;left:5076;top:5;width:77;height:2" coordorigin="5076,5" coordsize="77,0" path="m5076,5l5153,5e" filled="false" stroked="true" strokeweight=".47998pt" strokecolor="#7e7e7e">
                <v:path arrowok="t"/>
              </v:shape>
            </v:group>
            <v:group style="position:absolute;left:5153;top:5;width:77;height:2" coordorigin="5153,5" coordsize="77,2">
              <v:shape style="position:absolute;left:5153;top:5;width:77;height:2" coordorigin="5153,5" coordsize="77,0" path="m5153,5l5230,5e" filled="false" stroked="true" strokeweight=".47998pt" strokecolor="#7e7e7e">
                <v:path arrowok="t"/>
              </v:shape>
            </v:group>
            <v:group style="position:absolute;left:5230;top:5;width:77;height:2" coordorigin="5230,5" coordsize="77,2">
              <v:shape style="position:absolute;left:5230;top:5;width:77;height:2" coordorigin="5230,5" coordsize="77,0" path="m5230,5l5306,5e" filled="false" stroked="true" strokeweight=".47998pt" strokecolor="#7e7e7e">
                <v:path arrowok="t"/>
              </v:shape>
            </v:group>
            <v:group style="position:absolute;left:5306;top:5;width:77;height:2" coordorigin="5306,5" coordsize="77,2">
              <v:shape style="position:absolute;left:5306;top:5;width:77;height:2" coordorigin="5306,5" coordsize="77,0" path="m5306,5l5383,5e" filled="false" stroked="true" strokeweight=".47998pt" strokecolor="#7e7e7e">
                <v:path arrowok="t"/>
              </v:shape>
            </v:group>
            <v:group style="position:absolute;left:5383;top:5;width:77;height:2" coordorigin="5383,5" coordsize="77,2">
              <v:shape style="position:absolute;left:5383;top:5;width:77;height:2" coordorigin="5383,5" coordsize="77,0" path="m5383,5l5460,5e" filled="false" stroked="true" strokeweight=".47998pt" strokecolor="#7e7e7e">
                <v:path arrowok="t"/>
              </v:shape>
            </v:group>
            <v:group style="position:absolute;left:5460;top:5;width:77;height:2" coordorigin="5460,5" coordsize="77,2">
              <v:shape style="position:absolute;left:5460;top:5;width:77;height:2" coordorigin="5460,5" coordsize="77,0" path="m5460,5l5537,5e" filled="false" stroked="true" strokeweight=".47998pt" strokecolor="#7e7e7e">
                <v:path arrowok="t"/>
              </v:shape>
            </v:group>
            <v:group style="position:absolute;left:5537;top:5;width:77;height:2" coordorigin="5537,5" coordsize="77,2">
              <v:shape style="position:absolute;left:5537;top:5;width:77;height:2" coordorigin="5537,5" coordsize="77,0" path="m5537,5l5614,5e" filled="false" stroked="true" strokeweight=".47998pt" strokecolor="#7e7e7e">
                <v:path arrowok="t"/>
              </v:shape>
            </v:group>
            <v:group style="position:absolute;left:5614;top:5;width:77;height:2" coordorigin="5614,5" coordsize="77,2">
              <v:shape style="position:absolute;left:5614;top:5;width:77;height:2" coordorigin="5614,5" coordsize="77,0" path="m5614,5l5690,5e" filled="false" stroked="true" strokeweight=".47998pt" strokecolor="#7e7e7e">
                <v:path arrowok="t"/>
              </v:shape>
            </v:group>
            <v:group style="position:absolute;left:5690;top:5;width:77;height:2" coordorigin="5690,5" coordsize="77,2">
              <v:shape style="position:absolute;left:5690;top:5;width:77;height:2" coordorigin="5690,5" coordsize="77,0" path="m5690,5l5767,5e" filled="false" stroked="true" strokeweight=".47998pt" strokecolor="#7e7e7e">
                <v:path arrowok="t"/>
              </v:shape>
            </v:group>
            <v:group style="position:absolute;left:5767;top:5;width:77;height:2" coordorigin="5767,5" coordsize="77,2">
              <v:shape style="position:absolute;left:5767;top:5;width:77;height:2" coordorigin="5767,5" coordsize="77,0" path="m5767,5l5844,5e" filled="false" stroked="true" strokeweight=".47998pt" strokecolor="#7e7e7e">
                <v:path arrowok="t"/>
              </v:shape>
            </v:group>
            <v:group style="position:absolute;left:5844;top:5;width:77;height:2" coordorigin="5844,5" coordsize="77,2">
              <v:shape style="position:absolute;left:5844;top:5;width:77;height:2" coordorigin="5844,5" coordsize="77,0" path="m5844,5l5921,5e" filled="false" stroked="true" strokeweight=".47998pt" strokecolor="#7e7e7e">
                <v:path arrowok="t"/>
              </v:shape>
            </v:group>
            <v:group style="position:absolute;left:5921;top:5;width:78;height:2" coordorigin="5921,5" coordsize="78,2">
              <v:shape style="position:absolute;left:5921;top:5;width:78;height:2" coordorigin="5921,5" coordsize="78,0" path="m5921,5l5998,5e" filled="false" stroked="true" strokeweight=".47998pt" strokecolor="#7e7e7e">
                <v:path arrowok="t"/>
              </v:shape>
            </v:group>
            <v:group style="position:absolute;left:5998;top:5;width:77;height:2" coordorigin="5998,5" coordsize="77,2">
              <v:shape style="position:absolute;left:5998;top:5;width:77;height:2" coordorigin="5998,5" coordsize="77,0" path="m5998,5l6075,5e" filled="false" stroked="true" strokeweight=".47998pt" strokecolor="#7e7e7e">
                <v:path arrowok="t"/>
              </v:shape>
            </v:group>
            <v:group style="position:absolute;left:6075;top:5;width:77;height:2" coordorigin="6075,5" coordsize="77,2">
              <v:shape style="position:absolute;left:6075;top:5;width:77;height:2" coordorigin="6075,5" coordsize="77,0" path="m6075,5l6152,5e" filled="false" stroked="true" strokeweight=".47998pt" strokecolor="#7e7e7e">
                <v:path arrowok="t"/>
              </v:shape>
            </v:group>
            <v:group style="position:absolute;left:6152;top:5;width:77;height:2" coordorigin="6152,5" coordsize="77,2">
              <v:shape style="position:absolute;left:6152;top:5;width:77;height:2" coordorigin="6152,5" coordsize="77,0" path="m6152,5l6229,5e" filled="false" stroked="true" strokeweight=".47998pt" strokecolor="#7e7e7e">
                <v:path arrowok="t"/>
              </v:shape>
            </v:group>
            <v:group style="position:absolute;left:6229;top:5;width:77;height:2" coordorigin="6229,5" coordsize="77,2">
              <v:shape style="position:absolute;left:6229;top:5;width:77;height:2" coordorigin="6229,5" coordsize="77,0" path="m6229,5l6305,5e" filled="false" stroked="true" strokeweight=".47998pt" strokecolor="#7e7e7e">
                <v:path arrowok="t"/>
              </v:shape>
            </v:group>
            <v:group style="position:absolute;left:6305;top:5;width:77;height:2" coordorigin="6305,5" coordsize="77,2">
              <v:shape style="position:absolute;left:6305;top:5;width:77;height:2" coordorigin="6305,5" coordsize="77,0" path="m6305,5l6382,5e" filled="false" stroked="true" strokeweight=".47998pt" strokecolor="#7e7e7e">
                <v:path arrowok="t"/>
              </v:shape>
            </v:group>
            <v:group style="position:absolute;left:6382;top:5;width:77;height:2" coordorigin="6382,5" coordsize="77,2">
              <v:shape style="position:absolute;left:6382;top:5;width:77;height:2" coordorigin="6382,5" coordsize="77,0" path="m6382,5l6459,5e" filled="false" stroked="true" strokeweight=".47998pt" strokecolor="#7e7e7e">
                <v:path arrowok="t"/>
              </v:shape>
            </v:group>
            <v:group style="position:absolute;left:6459;top:5;width:77;height:2" coordorigin="6459,5" coordsize="77,2">
              <v:shape style="position:absolute;left:6459;top:5;width:77;height:2" coordorigin="6459,5" coordsize="77,0" path="m6459,5l6536,5e" filled="false" stroked="true" strokeweight=".47998pt" strokecolor="#7e7e7e">
                <v:path arrowok="t"/>
              </v:shape>
            </v:group>
            <v:group style="position:absolute;left:6536;top:5;width:77;height:2" coordorigin="6536,5" coordsize="77,2">
              <v:shape style="position:absolute;left:6536;top:5;width:77;height:2" coordorigin="6536,5" coordsize="77,0" path="m6536,5l6613,5e" filled="false" stroked="true" strokeweight=".47998pt" strokecolor="#7e7e7e">
                <v:path arrowok="t"/>
              </v:shape>
            </v:group>
            <v:group style="position:absolute;left:6613;top:5;width:77;height:2" coordorigin="6613,5" coordsize="77,2">
              <v:shape style="position:absolute;left:6613;top:5;width:77;height:2" coordorigin="6613,5" coordsize="77,0" path="m6613,5l6689,5e" filled="false" stroked="true" strokeweight=".47998pt" strokecolor="#7e7e7e">
                <v:path arrowok="t"/>
              </v:shape>
            </v:group>
            <v:group style="position:absolute;left:6689;top:5;width:77;height:2" coordorigin="6689,5" coordsize="77,2">
              <v:shape style="position:absolute;left:6689;top:5;width:77;height:2" coordorigin="6689,5" coordsize="77,0" path="m6689,5l6766,5e" filled="false" stroked="true" strokeweight=".47998pt" strokecolor="#7e7e7e">
                <v:path arrowok="t"/>
              </v:shape>
            </v:group>
            <v:group style="position:absolute;left:6766;top:5;width:77;height:2" coordorigin="6766,5" coordsize="77,2">
              <v:shape style="position:absolute;left:6766;top:5;width:77;height:2" coordorigin="6766,5" coordsize="77,0" path="m6766,5l6843,5e" filled="false" stroked="true" strokeweight=".47998pt" strokecolor="#7e7e7e">
                <v:path arrowok="t"/>
              </v:shape>
            </v:group>
            <v:group style="position:absolute;left:6843;top:5;width:77;height:2" coordorigin="6843,5" coordsize="77,2">
              <v:shape style="position:absolute;left:6843;top:5;width:77;height:2" coordorigin="6843,5" coordsize="77,0" path="m6843,5l6920,5e" filled="false" stroked="true" strokeweight=".47998pt" strokecolor="#7e7e7e">
                <v:path arrowok="t"/>
              </v:shape>
            </v:group>
            <v:group style="position:absolute;left:6920;top:5;width:77;height:2" coordorigin="6920,5" coordsize="77,2">
              <v:shape style="position:absolute;left:6920;top:5;width:77;height:2" coordorigin="6920,5" coordsize="77,0" path="m6920,5l6997,5e" filled="false" stroked="true" strokeweight=".47998pt" strokecolor="#7e7e7e">
                <v:path arrowok="t"/>
              </v:shape>
            </v:group>
            <v:group style="position:absolute;left:6997;top:5;width:77;height:2" coordorigin="6997,5" coordsize="77,2">
              <v:shape style="position:absolute;left:6997;top:5;width:77;height:2" coordorigin="6997,5" coordsize="77,0" path="m6997,5l7073,5e" filled="false" stroked="true" strokeweight=".47998pt" strokecolor="#7e7e7e">
                <v:path arrowok="t"/>
              </v:shape>
            </v:group>
            <v:group style="position:absolute;left:7073;top:5;width:78;height:2" coordorigin="7073,5" coordsize="78,2">
              <v:shape style="position:absolute;left:7073;top:5;width:78;height:2" coordorigin="7073,5" coordsize="78,0" path="m7073,5l7151,5e" filled="false" stroked="true" strokeweight=".47998pt" strokecolor="#7e7e7e">
                <v:path arrowok="t"/>
              </v:shape>
            </v:group>
            <v:group style="position:absolute;left:7151;top:5;width:77;height:2" coordorigin="7151,5" coordsize="77,2">
              <v:shape style="position:absolute;left:7151;top:5;width:77;height:2" coordorigin="7151,5" coordsize="77,0" path="m7151,5l7227,5e" filled="false" stroked="true" strokeweight=".47998pt" strokecolor="#7e7e7e">
                <v:path arrowok="t"/>
              </v:shape>
            </v:group>
            <v:group style="position:absolute;left:7227;top:5;width:77;height:2" coordorigin="7227,5" coordsize="77,2">
              <v:shape style="position:absolute;left:7227;top:5;width:77;height:2" coordorigin="7227,5" coordsize="77,0" path="m7227,5l7304,5e" filled="false" stroked="true" strokeweight=".47998pt" strokecolor="#7e7e7e">
                <v:path arrowok="t"/>
              </v:shape>
            </v:group>
            <v:group style="position:absolute;left:7304;top:5;width:77;height:2" coordorigin="7304,5" coordsize="77,2">
              <v:shape style="position:absolute;left:7304;top:5;width:77;height:2" coordorigin="7304,5" coordsize="77,0" path="m7304,5l7381,5e" filled="false" stroked="true" strokeweight=".47998pt" strokecolor="#7e7e7e">
                <v:path arrowok="t"/>
              </v:shape>
            </v:group>
            <v:group style="position:absolute;left:7381;top:5;width:77;height:2" coordorigin="7381,5" coordsize="77,2">
              <v:shape style="position:absolute;left:7381;top:5;width:77;height:2" coordorigin="7381,5" coordsize="77,0" path="m7381,5l7458,5e" filled="false" stroked="true" strokeweight=".47998pt" strokecolor="#7e7e7e">
                <v:path arrowok="t"/>
              </v:shape>
            </v:group>
            <v:group style="position:absolute;left:7458;top:5;width:77;height:2" coordorigin="7458,5" coordsize="77,2">
              <v:shape style="position:absolute;left:7458;top:5;width:77;height:2" coordorigin="7458,5" coordsize="77,0" path="m7458,5l7535,5e" filled="false" stroked="true" strokeweight=".47998pt" strokecolor="#7e7e7e">
                <v:path arrowok="t"/>
              </v:shape>
            </v:group>
            <v:group style="position:absolute;left:7535;top:5;width:77;height:2" coordorigin="7535,5" coordsize="77,2">
              <v:shape style="position:absolute;left:7535;top:5;width:77;height:2" coordorigin="7535,5" coordsize="77,0" path="m7535,5l7611,5e" filled="false" stroked="true" strokeweight=".47998pt" strokecolor="#7e7e7e">
                <v:path arrowok="t"/>
              </v:shape>
            </v:group>
            <v:group style="position:absolute;left:7611;top:5;width:77;height:2" coordorigin="7611,5" coordsize="77,2">
              <v:shape style="position:absolute;left:7611;top:5;width:77;height:2" coordorigin="7611,5" coordsize="77,0" path="m7611,5l7688,5e" filled="false" stroked="true" strokeweight=".47998pt" strokecolor="#7e7e7e">
                <v:path arrowok="t"/>
              </v:shape>
            </v:group>
            <v:group style="position:absolute;left:7688;top:5;width:77;height:2" coordorigin="7688,5" coordsize="77,2">
              <v:shape style="position:absolute;left:7688;top:5;width:77;height:2" coordorigin="7688,5" coordsize="77,0" path="m7688,5l7765,5e" filled="false" stroked="true" strokeweight=".47998pt" strokecolor="#7e7e7e">
                <v:path arrowok="t"/>
              </v:shape>
            </v:group>
            <v:group style="position:absolute;left:7765;top:5;width:77;height:2" coordorigin="7765,5" coordsize="77,2">
              <v:shape style="position:absolute;left:7765;top:5;width:77;height:2" coordorigin="7765,5" coordsize="77,0" path="m7765,5l7842,5e" filled="false" stroked="true" strokeweight=".47998pt" strokecolor="#7e7e7e">
                <v:path arrowok="t"/>
              </v:shape>
            </v:group>
            <v:group style="position:absolute;left:7842;top:5;width:77;height:2" coordorigin="7842,5" coordsize="77,2">
              <v:shape style="position:absolute;left:7842;top:5;width:77;height:2" coordorigin="7842,5" coordsize="77,0" path="m7842,5l7919,5e" filled="false" stroked="true" strokeweight=".47998pt" strokecolor="#7e7e7e">
                <v:path arrowok="t"/>
              </v:shape>
            </v:group>
            <v:group style="position:absolute;left:7919;top:5;width:77;height:2" coordorigin="7919,5" coordsize="77,2">
              <v:shape style="position:absolute;left:7919;top:5;width:77;height:2" coordorigin="7919,5" coordsize="77,0" path="m7919,5l7995,5e" filled="false" stroked="true" strokeweight=".47998pt" strokecolor="#7e7e7e">
                <v:path arrowok="t"/>
              </v:shape>
            </v:group>
            <v:group style="position:absolute;left:7995;top:5;width:77;height:2" coordorigin="7995,5" coordsize="77,2">
              <v:shape style="position:absolute;left:7995;top:5;width:77;height:2" coordorigin="7995,5" coordsize="77,0" path="m7995,5l8072,5e" filled="false" stroked="true" strokeweight=".47998pt" strokecolor="#7e7e7e">
                <v:path arrowok="t"/>
              </v:shape>
            </v:group>
            <v:group style="position:absolute;left:8072;top:5;width:77;height:2" coordorigin="8072,5" coordsize="77,2">
              <v:shape style="position:absolute;left:8072;top:5;width:77;height:2" coordorigin="8072,5" coordsize="77,0" path="m8072,5l8149,5e" filled="false" stroked="true" strokeweight=".47998pt" strokecolor="#7e7e7e">
                <v:path arrowok="t"/>
              </v:shape>
            </v:group>
            <v:group style="position:absolute;left:8149;top:5;width:77;height:2" coordorigin="8149,5" coordsize="77,2">
              <v:shape style="position:absolute;left:8149;top:5;width:77;height:2" coordorigin="8149,5" coordsize="77,0" path="m8149,5l8226,5e" filled="false" stroked="true" strokeweight=".47998pt" strokecolor="#7e7e7e">
                <v:path arrowok="t"/>
              </v:shape>
            </v:group>
            <v:group style="position:absolute;left:8226;top:5;width:78;height:2" coordorigin="8226,5" coordsize="78,2">
              <v:shape style="position:absolute;left:8226;top:5;width:78;height:2" coordorigin="8226,5" coordsize="78,0" path="m8226,5l8303,5e" filled="false" stroked="true" strokeweight=".47998pt" strokecolor="#7e7e7e">
                <v:path arrowok="t"/>
              </v:shape>
            </v:group>
            <v:group style="position:absolute;left:8303;top:5;width:77;height:2" coordorigin="8303,5" coordsize="77,2">
              <v:shape style="position:absolute;left:8303;top:5;width:77;height:2" coordorigin="8303,5" coordsize="77,0" path="m8303,5l8380,5e" filled="false" stroked="true" strokeweight=".47998pt" strokecolor="#7e7e7e">
                <v:path arrowok="t"/>
              </v:shape>
            </v:group>
            <v:group style="position:absolute;left:8380;top:5;width:77;height:2" coordorigin="8380,5" coordsize="77,2">
              <v:shape style="position:absolute;left:8380;top:5;width:77;height:2" coordorigin="8380,5" coordsize="77,0" path="m8380,5l8457,5e" filled="false" stroked="true" strokeweight=".47998pt" strokecolor="#7e7e7e">
                <v:path arrowok="t"/>
              </v:shape>
            </v:group>
            <v:group style="position:absolute;left:8457;top:5;width:77;height:2" coordorigin="8457,5" coordsize="77,2">
              <v:shape style="position:absolute;left:8457;top:5;width:77;height:2" coordorigin="8457,5" coordsize="77,0" path="m8457,5l8534,5e" filled="false" stroked="true" strokeweight=".47998pt" strokecolor="#7e7e7e">
                <v:path arrowok="t"/>
              </v:shape>
            </v:group>
            <v:group style="position:absolute;left:8534;top:5;width:77;height:2" coordorigin="8534,5" coordsize="77,2">
              <v:shape style="position:absolute;left:8534;top:5;width:77;height:2" coordorigin="8534,5" coordsize="77,0" path="m8534,5l8610,5e" filled="false" stroked="true" strokeweight=".47998pt" strokecolor="#7e7e7e">
                <v:path arrowok="t"/>
              </v:shape>
            </v:group>
            <v:group style="position:absolute;left:8610;top:5;width:77;height:2" coordorigin="8610,5" coordsize="77,2">
              <v:shape style="position:absolute;left:8610;top:5;width:77;height:2" coordorigin="8610,5" coordsize="77,0" path="m8610,5l8687,5e" filled="false" stroked="true" strokeweight=".47998pt" strokecolor="#7e7e7e">
                <v:path arrowok="t"/>
              </v:shape>
            </v:group>
            <v:group style="position:absolute;left:8687;top:5;width:77;height:2" coordorigin="8687,5" coordsize="77,2">
              <v:shape style="position:absolute;left:8687;top:5;width:77;height:2" coordorigin="8687,5" coordsize="77,0" path="m8687,5l8764,5e" filled="false" stroked="true" strokeweight=".47998pt" strokecolor="#7e7e7e">
                <v:path arrowok="t"/>
              </v:shape>
            </v:group>
            <v:group style="position:absolute;left:8764;top:5;width:77;height:2" coordorigin="8764,5" coordsize="77,2">
              <v:shape style="position:absolute;left:8764;top:5;width:77;height:2" coordorigin="8764,5" coordsize="77,0" path="m8764,5l8841,5e" filled="false" stroked="true" strokeweight=".47998pt" strokecolor="#7e7e7e">
                <v:path arrowok="t"/>
              </v:shape>
            </v:group>
            <v:group style="position:absolute;left:8841;top:5;width:77;height:2" coordorigin="8841,5" coordsize="77,2">
              <v:shape style="position:absolute;left:8841;top:5;width:77;height:2" coordorigin="8841,5" coordsize="77,0" path="m8841,5l8918,5e" filled="false" stroked="true" strokeweight=".47998pt" strokecolor="#7e7e7e">
                <v:path arrowok="t"/>
              </v:shape>
            </v:group>
            <v:group style="position:absolute;left:8918;top:5;width:77;height:2" coordorigin="8918,5" coordsize="77,2">
              <v:shape style="position:absolute;left:8918;top:5;width:77;height:2" coordorigin="8918,5" coordsize="77,0" path="m8918,5l8994,5e" filled="false" stroked="true" strokeweight=".47998pt" strokecolor="#7e7e7e">
                <v:path arrowok="t"/>
              </v:shape>
            </v:group>
            <v:group style="position:absolute;left:8994;top:5;width:77;height:2" coordorigin="8994,5" coordsize="77,2">
              <v:shape style="position:absolute;left:8994;top:5;width:77;height:2" coordorigin="8994,5" coordsize="77,0" path="m8994,5l9071,5e" filled="false" stroked="true" strokeweight=".47998pt" strokecolor="#7e7e7e">
                <v:path arrowok="t"/>
              </v:shape>
            </v:group>
            <v:group style="position:absolute;left:9071;top:5;width:68;height:2" coordorigin="9071,5" coordsize="68,2">
              <v:shape style="position:absolute;left:9071;top:5;width:68;height:2" coordorigin="9071,5" coordsize="68,0" path="m9071,5l9138,5e" filled="false" stroked="true" strokeweight=".47998pt" strokecolor="#7e7e7e">
                <v:path arrowok="t"/>
              </v:shape>
            </v:group>
          </v:group>
        </w:pict>
      </w:r>
      <w:r>
        <w:rPr>
          <w:rFonts w:ascii="Segoe UI" w:hAnsi="Segoe UI" w:cs="Segoe UI" w:eastAsia="Segoe UI" w:hint="default"/>
          <w:sz w:val="2"/>
          <w:szCs w:val="2"/>
        </w:rPr>
      </w:r>
    </w:p>
    <w:p>
      <w:pPr>
        <w:spacing w:after="0" w:line="20" w:lineRule="exact"/>
        <w:rPr>
          <w:rFonts w:ascii="Segoe UI" w:hAnsi="Segoe UI" w:cs="Segoe UI" w:eastAsia="Segoe UI" w:hint="default"/>
          <w:sz w:val="2"/>
          <w:szCs w:val="2"/>
        </w:rPr>
        <w:sectPr>
          <w:type w:val="continuous"/>
          <w:pgSz w:w="11910" w:h="16840"/>
          <w:pgMar w:top="1320" w:bottom="280" w:left="1200" w:right="1240"/>
        </w:sectPr>
      </w:pPr>
    </w:p>
    <w:p>
      <w:pPr>
        <w:spacing w:line="240" w:lineRule="auto" w:before="0"/>
        <w:rPr>
          <w:rFonts w:ascii="Segoe UI" w:hAnsi="Segoe UI" w:cs="Segoe UI" w:eastAsia="Segoe UI" w:hint="default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 w:hint="default"/>
          <w:sz w:val="14"/>
          <w:szCs w:val="14"/>
        </w:rPr>
      </w:pPr>
    </w:p>
    <w:p>
      <w:pPr>
        <w:pStyle w:val="BodyText"/>
        <w:spacing w:line="276" w:lineRule="auto" w:before="47"/>
        <w:ind w:right="4965"/>
        <w:jc w:val="both"/>
      </w:pPr>
      <w:r>
        <w:rPr/>
        <w:t>productos elaborados por las Damas Rotarias</w:t>
      </w:r>
      <w:r>
        <w:rPr>
          <w:spacing w:val="20"/>
        </w:rPr>
        <w:t> </w:t>
      </w:r>
      <w:r>
        <w:rPr/>
        <w:t>y</w:t>
      </w:r>
      <w:r>
        <w:rPr>
          <w:w w:val="100"/>
        </w:rPr>
        <w:t> </w:t>
      </w:r>
      <w:r>
        <w:rPr/>
        <w:t>nuestras Amigas</w:t>
      </w:r>
      <w:r>
        <w:rPr>
          <w:spacing w:val="-10"/>
        </w:rPr>
        <w:t> </w:t>
      </w:r>
      <w:r>
        <w:rPr/>
        <w:t>Rotarianas.</w:t>
      </w:r>
    </w:p>
    <w:p>
      <w:pPr>
        <w:spacing w:line="240" w:lineRule="auto" w:before="3"/>
        <w:rPr>
          <w:rFonts w:ascii="Segoe UI" w:hAnsi="Segoe UI" w:cs="Segoe UI" w:eastAsia="Segoe UI" w:hint="default"/>
          <w:sz w:val="15"/>
          <w:szCs w:val="15"/>
        </w:rPr>
      </w:pPr>
    </w:p>
    <w:p>
      <w:pPr>
        <w:pStyle w:val="BodyText"/>
        <w:spacing w:line="276" w:lineRule="auto"/>
        <w:ind w:right="4959"/>
        <w:jc w:val="both"/>
      </w:pPr>
      <w:r>
        <w:rPr/>
        <w:t>El objetivo del bazar es recolectar fondos</w:t>
      </w:r>
      <w:r>
        <w:rPr>
          <w:spacing w:val="4"/>
        </w:rPr>
        <w:t> </w:t>
      </w:r>
      <w:r>
        <w:rPr/>
        <w:t>para</w:t>
      </w:r>
      <w:r>
        <w:rPr>
          <w:w w:val="100"/>
        </w:rPr>
        <w:t> </w:t>
      </w:r>
      <w:r>
        <w:rPr/>
        <w:t>ayudar a los recién nacidos, las madres</w:t>
      </w:r>
      <w:r>
        <w:rPr>
          <w:spacing w:val="11"/>
        </w:rPr>
        <w:t> </w:t>
      </w:r>
      <w:r>
        <w:rPr/>
        <w:t>y</w:t>
      </w:r>
      <w:r>
        <w:rPr>
          <w:w w:val="100"/>
        </w:rPr>
        <w:t> </w:t>
      </w:r>
      <w:r>
        <w:rPr/>
        <w:t>ancianos del Hospital San</w:t>
      </w:r>
      <w:r>
        <w:rPr>
          <w:spacing w:val="-7"/>
        </w:rPr>
        <w:t> </w:t>
      </w:r>
      <w:r>
        <w:rPr/>
        <w:t>Francisco.</w:t>
      </w:r>
    </w:p>
    <w:p>
      <w:pPr>
        <w:spacing w:line="240" w:lineRule="auto" w:before="12"/>
        <w:rPr>
          <w:rFonts w:ascii="Segoe UI" w:hAnsi="Segoe UI" w:cs="Segoe UI" w:eastAsia="Segoe UI" w:hint="default"/>
          <w:sz w:val="14"/>
          <w:szCs w:val="14"/>
        </w:rPr>
      </w:pPr>
    </w:p>
    <w:p>
      <w:pPr>
        <w:pStyle w:val="BodyText"/>
        <w:spacing w:line="276" w:lineRule="auto"/>
        <w:ind w:right="4962"/>
        <w:jc w:val="both"/>
      </w:pPr>
      <w:r>
        <w:rPr/>
        <w:t>Habrá juegos y rifas, además de</w:t>
      </w:r>
      <w:r>
        <w:rPr>
          <w:spacing w:val="15"/>
        </w:rPr>
        <w:t> </w:t>
      </w:r>
      <w:r>
        <w:rPr/>
        <w:t>exquisitas</w:t>
      </w:r>
      <w:r>
        <w:rPr>
          <w:w w:val="100"/>
        </w:rPr>
        <w:t> </w:t>
      </w:r>
      <w:r>
        <w:rPr/>
        <w:t>viandas como lechona, tamales,</w:t>
      </w:r>
      <w:r>
        <w:rPr>
          <w:spacing w:val="51"/>
        </w:rPr>
        <w:t> </w:t>
      </w:r>
      <w:r>
        <w:rPr/>
        <w:t>empanadas</w:t>
      </w:r>
      <w:r>
        <w:rPr>
          <w:w w:val="100"/>
        </w:rPr>
        <w:t> </w:t>
      </w:r>
      <w:r>
        <w:rPr/>
        <w:t>típicas y demás golosinas para</w:t>
      </w:r>
      <w:r>
        <w:rPr>
          <w:spacing w:val="-16"/>
        </w:rPr>
        <w:t> </w:t>
      </w:r>
      <w:r>
        <w:rPr/>
        <w:t>disfrutar.</w:t>
      </w:r>
    </w:p>
    <w:p>
      <w:pPr>
        <w:spacing w:line="240" w:lineRule="auto" w:before="12"/>
        <w:rPr>
          <w:rFonts w:ascii="Segoe UI" w:hAnsi="Segoe UI" w:cs="Segoe UI" w:eastAsia="Segoe UI" w:hint="default"/>
          <w:sz w:val="14"/>
          <w:szCs w:val="14"/>
        </w:rPr>
      </w:pPr>
    </w:p>
    <w:p>
      <w:pPr>
        <w:pStyle w:val="Heading1"/>
        <w:spacing w:line="276" w:lineRule="auto"/>
        <w:ind w:right="4957"/>
        <w:jc w:val="both"/>
        <w:rPr>
          <w:b w:val="0"/>
          <w:bCs w:val="0"/>
        </w:rPr>
      </w:pPr>
      <w:r>
        <w:rPr/>
        <w:t>Esperamos que nos acompañen  y</w:t>
      </w:r>
      <w:r>
        <w:rPr>
          <w:spacing w:val="-2"/>
        </w:rPr>
        <w:t> </w:t>
      </w:r>
      <w:r>
        <w:rPr/>
        <w:t>disfruten</w:t>
      </w:r>
      <w:r>
        <w:rPr>
          <w:w w:val="100"/>
        </w:rPr>
        <w:t> </w:t>
      </w:r>
      <w:r>
        <w:rPr/>
        <w:t>de este Bello y Alegre evento en </w:t>
      </w:r>
      <w:r>
        <w:rPr>
          <w:spacing w:val="6"/>
        </w:rPr>
        <w:t> </w:t>
      </w:r>
      <w:r>
        <w:rPr/>
        <w:t>la</w:t>
      </w:r>
      <w:r>
        <w:rPr>
          <w:spacing w:val="-1"/>
          <w:w w:val="100"/>
        </w:rPr>
        <w:t> </w:t>
      </w:r>
      <w:r>
        <w:rPr/>
        <w:t>Institución Educativa Anexa del</w:t>
      </w:r>
      <w:r>
        <w:rPr>
          <w:spacing w:val="20"/>
        </w:rPr>
        <w:t> </w:t>
      </w:r>
      <w:r>
        <w:rPr/>
        <w:t>Colegio</w:t>
      </w:r>
      <w:r>
        <w:rPr>
          <w:w w:val="100"/>
        </w:rPr>
        <w:t> </w:t>
      </w:r>
      <w:r>
        <w:rPr/>
        <w:t>Antonio Nariño desde las diez </w:t>
      </w:r>
      <w:r>
        <w:rPr>
          <w:spacing w:val="-3"/>
        </w:rPr>
        <w:t>de </w:t>
      </w:r>
      <w:r>
        <w:rPr/>
        <w:t>la</w:t>
      </w:r>
      <w:r>
        <w:rPr>
          <w:spacing w:val="4"/>
        </w:rPr>
        <w:t> </w:t>
      </w:r>
      <w:r>
        <w:rPr/>
        <w:t>mañana</w:t>
      </w:r>
      <w:r>
        <w:rPr>
          <w:w w:val="100"/>
        </w:rPr>
        <w:t> </w:t>
      </w:r>
      <w:r>
        <w:rPr/>
        <w:t>hasta las seis de la</w:t>
      </w:r>
      <w:r>
        <w:rPr>
          <w:spacing w:val="-7"/>
        </w:rPr>
        <w:t> </w:t>
      </w:r>
      <w:r>
        <w:rPr/>
        <w:t>tarde.</w:t>
      </w:r>
      <w:r>
        <w:rPr>
          <w:b w:val="0"/>
        </w:rPr>
      </w:r>
    </w:p>
    <w:sectPr>
      <w:pgSz w:w="11910" w:h="16840"/>
      <w:pgMar w:header="633" w:footer="1686" w:top="900" w:bottom="188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egoe UI">
    <w:altName w:val="Segoe U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823997pt;margin-top:766.443298pt;width:49.05pt;height:12.15pt;mso-position-horizontal-relative:page;mso-position-vertical-relative:page;z-index:-18808" type="#_x0000_t202" filled="false" stroked="false">
          <v:textbox inset="0,0,0,0">
            <w:txbxContent>
              <w:p>
                <w:pPr>
                  <w:pStyle w:val="BodyText"/>
                  <w:spacing w:line="234" w:lineRule="exact"/>
                  <w:ind w:left="20" w:right="0"/>
                  <w:jc w:val="left"/>
                </w:pPr>
                <w:r>
                  <w:rPr>
                    <w:rFonts w:ascii="Microsoft Sans Serif" w:hAnsi="Microsoft Sans Serif" w:cs="Microsoft Sans Serif" w:eastAsia="Microsoft Sans Serif" w:hint="default"/>
                    <w:color w:val="9FB8CD"/>
                    <w:w w:val="90"/>
                  </w:rPr>
                  <w:t> </w:t>
                </w:r>
                <w:r>
                  <w:rPr>
                    <w:color w:val="7E7E7E"/>
                    <w:w w:val="95"/>
                  </w:rPr>
                  <w:t>Página</w:t>
                </w:r>
                <w:r>
                  <w:rPr>
                    <w:color w:val="7E7E7E"/>
                    <w:spacing w:val="-30"/>
                    <w:w w:val="9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7E7E7E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w w:val="95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144012pt;margin-top:746.616028pt;width:457.2pt;height:.5pt;mso-position-horizontal-relative:page;mso-position-vertical-relative:page;z-index:-18784" coordorigin="1383,14932" coordsize="9144,10">
          <v:group style="position:absolute;left:1388;top:14937;width:77;height:2" coordorigin="1388,14937" coordsize="77,2">
            <v:shape style="position:absolute;left:1388;top:14937;width:77;height:2" coordorigin="1388,14937" coordsize="77,0" path="m1388,14937l1464,14937e" filled="false" stroked="true" strokeweight=".47998pt" strokecolor="#7e7e7e">
              <v:path arrowok="t"/>
            </v:shape>
          </v:group>
          <v:group style="position:absolute;left:1464;top:14937;width:77;height:2" coordorigin="1464,14937" coordsize="77,2">
            <v:shape style="position:absolute;left:1464;top:14937;width:77;height:2" coordorigin="1464,14937" coordsize="77,0" path="m1464,14937l1541,14937e" filled="false" stroked="true" strokeweight=".47998pt" strokecolor="#7e7e7e">
              <v:path arrowok="t"/>
            </v:shape>
          </v:group>
          <v:group style="position:absolute;left:1541;top:14937;width:77;height:2" coordorigin="1541,14937" coordsize="77,2">
            <v:shape style="position:absolute;left:1541;top:14937;width:77;height:2" coordorigin="1541,14937" coordsize="77,0" path="m1541,14937l1618,14937e" filled="false" stroked="true" strokeweight=".47998pt" strokecolor="#7e7e7e">
              <v:path arrowok="t"/>
            </v:shape>
          </v:group>
          <v:group style="position:absolute;left:1618;top:14937;width:77;height:2" coordorigin="1618,14937" coordsize="77,2">
            <v:shape style="position:absolute;left:1618;top:14937;width:77;height:2" coordorigin="1618,14937" coordsize="77,0" path="m1618,14937l1695,14937e" filled="false" stroked="true" strokeweight=".47998pt" strokecolor="#7e7e7e">
              <v:path arrowok="t"/>
            </v:shape>
          </v:group>
          <v:group style="position:absolute;left:1695;top:14937;width:78;height:2" coordorigin="1695,14937" coordsize="78,2">
            <v:shape style="position:absolute;left:1695;top:14937;width:78;height:2" coordorigin="1695,14937" coordsize="78,0" path="m1695,14937l1772,14937e" filled="false" stroked="true" strokeweight=".47998pt" strokecolor="#7e7e7e">
              <v:path arrowok="t"/>
            </v:shape>
          </v:group>
          <v:group style="position:absolute;left:1772;top:14937;width:77;height:2" coordorigin="1772,14937" coordsize="77,2">
            <v:shape style="position:absolute;left:1772;top:14937;width:77;height:2" coordorigin="1772,14937" coordsize="77,0" path="m1772,14937l1849,14937e" filled="false" stroked="true" strokeweight=".47998pt" strokecolor="#7e7e7e">
              <v:path arrowok="t"/>
            </v:shape>
          </v:group>
          <v:group style="position:absolute;left:1849;top:14937;width:77;height:2" coordorigin="1849,14937" coordsize="77,2">
            <v:shape style="position:absolute;left:1849;top:14937;width:77;height:2" coordorigin="1849,14937" coordsize="77,0" path="m1849,14937l1926,14937e" filled="false" stroked="true" strokeweight=".47998pt" strokecolor="#7e7e7e">
              <v:path arrowok="t"/>
            </v:shape>
          </v:group>
          <v:group style="position:absolute;left:1926;top:14937;width:77;height:2" coordorigin="1926,14937" coordsize="77,2">
            <v:shape style="position:absolute;left:1926;top:14937;width:77;height:2" coordorigin="1926,14937" coordsize="77,0" path="m1926,14937l2003,14937e" filled="false" stroked="true" strokeweight=".47998pt" strokecolor="#7e7e7e">
              <v:path arrowok="t"/>
            </v:shape>
          </v:group>
          <v:group style="position:absolute;left:2003;top:14937;width:77;height:2" coordorigin="2003,14937" coordsize="77,2">
            <v:shape style="position:absolute;left:2003;top:14937;width:77;height:2" coordorigin="2003,14937" coordsize="77,0" path="m2003,14937l2079,14937e" filled="false" stroked="true" strokeweight=".47998pt" strokecolor="#7e7e7e">
              <v:path arrowok="t"/>
            </v:shape>
          </v:group>
          <v:group style="position:absolute;left:2079;top:14937;width:77;height:2" coordorigin="2079,14937" coordsize="77,2">
            <v:shape style="position:absolute;left:2079;top:14937;width:77;height:2" coordorigin="2079,14937" coordsize="77,0" path="m2079,14937l2156,14937e" filled="false" stroked="true" strokeweight=".47998pt" strokecolor="#7e7e7e">
              <v:path arrowok="t"/>
            </v:shape>
          </v:group>
          <v:group style="position:absolute;left:2156;top:14937;width:77;height:2" coordorigin="2156,14937" coordsize="77,2">
            <v:shape style="position:absolute;left:2156;top:14937;width:77;height:2" coordorigin="2156,14937" coordsize="77,0" path="m2156,14937l2233,14937e" filled="false" stroked="true" strokeweight=".47998pt" strokecolor="#7e7e7e">
              <v:path arrowok="t"/>
            </v:shape>
          </v:group>
          <v:group style="position:absolute;left:2233;top:14937;width:77;height:2" coordorigin="2233,14937" coordsize="77,2">
            <v:shape style="position:absolute;left:2233;top:14937;width:77;height:2" coordorigin="2233,14937" coordsize="77,0" path="m2233,14937l2310,14937e" filled="false" stroked="true" strokeweight=".47998pt" strokecolor="#7e7e7e">
              <v:path arrowok="t"/>
            </v:shape>
          </v:group>
          <v:group style="position:absolute;left:2310;top:14937;width:77;height:2" coordorigin="2310,14937" coordsize="77,2">
            <v:shape style="position:absolute;left:2310;top:14937;width:77;height:2" coordorigin="2310,14937" coordsize="77,0" path="m2310,14937l2387,14937e" filled="false" stroked="true" strokeweight=".47998pt" strokecolor="#7e7e7e">
              <v:path arrowok="t"/>
            </v:shape>
          </v:group>
          <v:group style="position:absolute;left:2387;top:14937;width:77;height:2" coordorigin="2387,14937" coordsize="77,2">
            <v:shape style="position:absolute;left:2387;top:14937;width:77;height:2" coordorigin="2387,14937" coordsize="77,0" path="m2387,14937l2463,14937e" filled="false" stroked="true" strokeweight=".47998pt" strokecolor="#7e7e7e">
              <v:path arrowok="t"/>
            </v:shape>
          </v:group>
          <v:group style="position:absolute;left:2463;top:14937;width:77;height:2" coordorigin="2463,14937" coordsize="77,2">
            <v:shape style="position:absolute;left:2463;top:14937;width:77;height:2" coordorigin="2463,14937" coordsize="77,0" path="m2463,14937l2540,14937e" filled="false" stroked="true" strokeweight=".47998pt" strokecolor="#7e7e7e">
              <v:path arrowok="t"/>
            </v:shape>
          </v:group>
          <v:group style="position:absolute;left:2540;top:14937;width:77;height:2" coordorigin="2540,14937" coordsize="77,2">
            <v:shape style="position:absolute;left:2540;top:14937;width:77;height:2" coordorigin="2540,14937" coordsize="77,0" path="m2540,14937l2617,14937e" filled="false" stroked="true" strokeweight=".47998pt" strokecolor="#7e7e7e">
              <v:path arrowok="t"/>
            </v:shape>
          </v:group>
          <v:group style="position:absolute;left:2617;top:14937;width:77;height:2" coordorigin="2617,14937" coordsize="77,2">
            <v:shape style="position:absolute;left:2617;top:14937;width:77;height:2" coordorigin="2617,14937" coordsize="77,0" path="m2617,14937l2694,14937e" filled="false" stroked="true" strokeweight=".47998pt" strokecolor="#7e7e7e">
              <v:path arrowok="t"/>
            </v:shape>
          </v:group>
          <v:group style="position:absolute;left:2694;top:14937;width:77;height:2" coordorigin="2694,14937" coordsize="77,2">
            <v:shape style="position:absolute;left:2694;top:14937;width:77;height:2" coordorigin="2694,14937" coordsize="77,0" path="m2694,14937l2771,14937e" filled="false" stroked="true" strokeweight=".47998pt" strokecolor="#7e7e7e">
              <v:path arrowok="t"/>
            </v:shape>
          </v:group>
          <v:group style="position:absolute;left:2771;top:14937;width:78;height:2" coordorigin="2771,14937" coordsize="78,2">
            <v:shape style="position:absolute;left:2771;top:14937;width:78;height:2" coordorigin="2771,14937" coordsize="78,0" path="m2771,14937l2848,14937e" filled="false" stroked="true" strokeweight=".47998pt" strokecolor="#7e7e7e">
              <v:path arrowok="t"/>
            </v:shape>
          </v:group>
          <v:group style="position:absolute;left:2848;top:14937;width:77;height:2" coordorigin="2848,14937" coordsize="77,2">
            <v:shape style="position:absolute;left:2848;top:14937;width:77;height:2" coordorigin="2848,14937" coordsize="77,0" path="m2848,14937l2925,14937e" filled="false" stroked="true" strokeweight=".47998pt" strokecolor="#7e7e7e">
              <v:path arrowok="t"/>
            </v:shape>
          </v:group>
          <v:group style="position:absolute;left:2925;top:14937;width:77;height:2" coordorigin="2925,14937" coordsize="77,2">
            <v:shape style="position:absolute;left:2925;top:14937;width:77;height:2" coordorigin="2925,14937" coordsize="77,0" path="m2925,14937l3001,14937e" filled="false" stroked="true" strokeweight=".47998pt" strokecolor="#7e7e7e">
              <v:path arrowok="t"/>
            </v:shape>
          </v:group>
          <v:group style="position:absolute;left:3001;top:14937;width:77;height:2" coordorigin="3001,14937" coordsize="77,2">
            <v:shape style="position:absolute;left:3001;top:14937;width:77;height:2" coordorigin="3001,14937" coordsize="77,0" path="m3001,14937l3078,14937e" filled="false" stroked="true" strokeweight=".47998pt" strokecolor="#7e7e7e">
              <v:path arrowok="t"/>
            </v:shape>
          </v:group>
          <v:group style="position:absolute;left:3078;top:14937;width:77;height:2" coordorigin="3078,14937" coordsize="77,2">
            <v:shape style="position:absolute;left:3078;top:14937;width:77;height:2" coordorigin="3078,14937" coordsize="77,0" path="m3078,14937l3155,14937e" filled="false" stroked="true" strokeweight=".47998pt" strokecolor="#7e7e7e">
              <v:path arrowok="t"/>
            </v:shape>
          </v:group>
          <v:group style="position:absolute;left:3155;top:14937;width:77;height:2" coordorigin="3155,14937" coordsize="77,2">
            <v:shape style="position:absolute;left:3155;top:14937;width:77;height:2" coordorigin="3155,14937" coordsize="77,0" path="m3155,14937l3232,14937e" filled="false" stroked="true" strokeweight=".47998pt" strokecolor="#7e7e7e">
              <v:path arrowok="t"/>
            </v:shape>
          </v:group>
          <v:group style="position:absolute;left:3232;top:14937;width:77;height:2" coordorigin="3232,14937" coordsize="77,2">
            <v:shape style="position:absolute;left:3232;top:14937;width:77;height:2" coordorigin="3232,14937" coordsize="77,0" path="m3232,14937l3309,14937e" filled="false" stroked="true" strokeweight=".47998pt" strokecolor="#7e7e7e">
              <v:path arrowok="t"/>
            </v:shape>
          </v:group>
          <v:group style="position:absolute;left:3309;top:14937;width:77;height:2" coordorigin="3309,14937" coordsize="77,2">
            <v:shape style="position:absolute;left:3309;top:14937;width:77;height:2" coordorigin="3309,14937" coordsize="77,0" path="m3309,14937l3385,14937e" filled="false" stroked="true" strokeweight=".47998pt" strokecolor="#7e7e7e">
              <v:path arrowok="t"/>
            </v:shape>
          </v:group>
          <v:group style="position:absolute;left:3385;top:14937;width:77;height:2" coordorigin="3385,14937" coordsize="77,2">
            <v:shape style="position:absolute;left:3385;top:14937;width:77;height:2" coordorigin="3385,14937" coordsize="77,0" path="m3385,14937l3462,14937e" filled="false" stroked="true" strokeweight=".47998pt" strokecolor="#7e7e7e">
              <v:path arrowok="t"/>
            </v:shape>
          </v:group>
          <v:group style="position:absolute;left:3462;top:14937;width:77;height:2" coordorigin="3462,14937" coordsize="77,2">
            <v:shape style="position:absolute;left:3462;top:14937;width:77;height:2" coordorigin="3462,14937" coordsize="77,0" path="m3462,14937l3539,14937e" filled="false" stroked="true" strokeweight=".47998pt" strokecolor="#7e7e7e">
              <v:path arrowok="t"/>
            </v:shape>
          </v:group>
          <v:group style="position:absolute;left:3539;top:14937;width:77;height:2" coordorigin="3539,14937" coordsize="77,2">
            <v:shape style="position:absolute;left:3539;top:14937;width:77;height:2" coordorigin="3539,14937" coordsize="77,0" path="m3539,14937l3616,14937e" filled="false" stroked="true" strokeweight=".47998pt" strokecolor="#7e7e7e">
              <v:path arrowok="t"/>
            </v:shape>
          </v:group>
          <v:group style="position:absolute;left:3616;top:14937;width:77;height:2" coordorigin="3616,14937" coordsize="77,2">
            <v:shape style="position:absolute;left:3616;top:14937;width:77;height:2" coordorigin="3616,14937" coordsize="77,0" path="m3616,14937l3693,14937e" filled="false" stroked="true" strokeweight=".47998pt" strokecolor="#7e7e7e">
              <v:path arrowok="t"/>
            </v:shape>
          </v:group>
          <v:group style="position:absolute;left:3693;top:14937;width:77;height:2" coordorigin="3693,14937" coordsize="77,2">
            <v:shape style="position:absolute;left:3693;top:14937;width:77;height:2" coordorigin="3693,14937" coordsize="77,0" path="m3693,14937l3769,14937e" filled="false" stroked="true" strokeweight=".47998pt" strokecolor="#7e7e7e">
              <v:path arrowok="t"/>
            </v:shape>
          </v:group>
          <v:group style="position:absolute;left:3769;top:14937;width:77;height:2" coordorigin="3769,14937" coordsize="77,2">
            <v:shape style="position:absolute;left:3769;top:14937;width:77;height:2" coordorigin="3769,14937" coordsize="77,0" path="m3769,14937l3846,14937e" filled="false" stroked="true" strokeweight=".47998pt" strokecolor="#7e7e7e">
              <v:path arrowok="t"/>
            </v:shape>
          </v:group>
          <v:group style="position:absolute;left:3846;top:14937;width:77;height:2" coordorigin="3846,14937" coordsize="77,2">
            <v:shape style="position:absolute;left:3846;top:14937;width:77;height:2" coordorigin="3846,14937" coordsize="77,0" path="m3846,14937l3923,14937e" filled="false" stroked="true" strokeweight=".47998pt" strokecolor="#7e7e7e">
              <v:path arrowok="t"/>
            </v:shape>
          </v:group>
          <v:group style="position:absolute;left:3923;top:14937;width:78;height:2" coordorigin="3923,14937" coordsize="78,2">
            <v:shape style="position:absolute;left:3923;top:14937;width:78;height:2" coordorigin="3923,14937" coordsize="78,0" path="m3923,14937l4000,14937e" filled="false" stroked="true" strokeweight=".47998pt" strokecolor="#7e7e7e">
              <v:path arrowok="t"/>
            </v:shape>
          </v:group>
          <v:group style="position:absolute;left:4000;top:14937;width:77;height:2" coordorigin="4000,14937" coordsize="77,2">
            <v:shape style="position:absolute;left:4000;top:14937;width:77;height:2" coordorigin="4000,14937" coordsize="77,0" path="m4000,14937l4077,14937e" filled="false" stroked="true" strokeweight=".47998pt" strokecolor="#7e7e7e">
              <v:path arrowok="t"/>
            </v:shape>
          </v:group>
          <v:group style="position:absolute;left:4077;top:14937;width:77;height:2" coordorigin="4077,14937" coordsize="77,2">
            <v:shape style="position:absolute;left:4077;top:14937;width:77;height:2" coordorigin="4077,14937" coordsize="77,0" path="m4077,14937l4154,14937e" filled="false" stroked="true" strokeweight=".47998pt" strokecolor="#7e7e7e">
              <v:path arrowok="t"/>
            </v:shape>
          </v:group>
          <v:group style="position:absolute;left:4154;top:14937;width:77;height:2" coordorigin="4154,14937" coordsize="77,2">
            <v:shape style="position:absolute;left:4154;top:14937;width:77;height:2" coordorigin="4154,14937" coordsize="77,0" path="m4154,14937l4231,14937e" filled="false" stroked="true" strokeweight=".47998pt" strokecolor="#7e7e7e">
              <v:path arrowok="t"/>
            </v:shape>
          </v:group>
          <v:group style="position:absolute;left:4231;top:14937;width:77;height:2" coordorigin="4231,14937" coordsize="77,2">
            <v:shape style="position:absolute;left:4231;top:14937;width:77;height:2" coordorigin="4231,14937" coordsize="77,0" path="m4231,14937l4308,14937e" filled="false" stroked="true" strokeweight=".47998pt" strokecolor="#7e7e7e">
              <v:path arrowok="t"/>
            </v:shape>
          </v:group>
          <v:group style="position:absolute;left:4308;top:14937;width:77;height:2" coordorigin="4308,14937" coordsize="77,2">
            <v:shape style="position:absolute;left:4308;top:14937;width:77;height:2" coordorigin="4308,14937" coordsize="77,0" path="m4308,14937l4384,14937e" filled="false" stroked="true" strokeweight=".47998pt" strokecolor="#7e7e7e">
              <v:path arrowok="t"/>
            </v:shape>
          </v:group>
          <v:group style="position:absolute;left:4384;top:14937;width:77;height:2" coordorigin="4384,14937" coordsize="77,2">
            <v:shape style="position:absolute;left:4384;top:14937;width:77;height:2" coordorigin="4384,14937" coordsize="77,0" path="m4384,14937l4461,14937e" filled="false" stroked="true" strokeweight=".47998pt" strokecolor="#7e7e7e">
              <v:path arrowok="t"/>
            </v:shape>
          </v:group>
          <v:group style="position:absolute;left:4461;top:14937;width:77;height:2" coordorigin="4461,14937" coordsize="77,2">
            <v:shape style="position:absolute;left:4461;top:14937;width:77;height:2" coordorigin="4461,14937" coordsize="77,0" path="m4461,14937l4538,14937e" filled="false" stroked="true" strokeweight=".47998pt" strokecolor="#7e7e7e">
              <v:path arrowok="t"/>
            </v:shape>
          </v:group>
          <v:group style="position:absolute;left:4538;top:14937;width:77;height:2" coordorigin="4538,14937" coordsize="77,2">
            <v:shape style="position:absolute;left:4538;top:14937;width:77;height:2" coordorigin="4538,14937" coordsize="77,0" path="m4538,14937l4615,14937e" filled="false" stroked="true" strokeweight=".47998pt" strokecolor="#7e7e7e">
              <v:path arrowok="t"/>
            </v:shape>
          </v:group>
          <v:group style="position:absolute;left:4615;top:14937;width:77;height:2" coordorigin="4615,14937" coordsize="77,2">
            <v:shape style="position:absolute;left:4615;top:14937;width:77;height:2" coordorigin="4615,14937" coordsize="77,0" path="m4615,14937l4692,14937e" filled="false" stroked="true" strokeweight=".47998pt" strokecolor="#7e7e7e">
              <v:path arrowok="t"/>
            </v:shape>
          </v:group>
          <v:group style="position:absolute;left:4692;top:14937;width:77;height:2" coordorigin="4692,14937" coordsize="77,2">
            <v:shape style="position:absolute;left:4692;top:14937;width:77;height:2" coordorigin="4692,14937" coordsize="77,0" path="m4692,14937l4768,14937e" filled="false" stroked="true" strokeweight=".47998pt" strokecolor="#7e7e7e">
              <v:path arrowok="t"/>
            </v:shape>
          </v:group>
          <v:group style="position:absolute;left:4768;top:14937;width:77;height:2" coordorigin="4768,14937" coordsize="77,2">
            <v:shape style="position:absolute;left:4768;top:14937;width:77;height:2" coordorigin="4768,14937" coordsize="77,0" path="m4768,14937l4845,14937e" filled="false" stroked="true" strokeweight=".47998pt" strokecolor="#7e7e7e">
              <v:path arrowok="t"/>
            </v:shape>
          </v:group>
          <v:group style="position:absolute;left:4845;top:14937;width:77;height:2" coordorigin="4845,14937" coordsize="77,2">
            <v:shape style="position:absolute;left:4845;top:14937;width:77;height:2" coordorigin="4845,14937" coordsize="77,0" path="m4845,14937l4922,14937e" filled="false" stroked="true" strokeweight=".47998pt" strokecolor="#7e7e7e">
              <v:path arrowok="t"/>
            </v:shape>
          </v:group>
          <v:group style="position:absolute;left:4922;top:14937;width:77;height:2" coordorigin="4922,14937" coordsize="77,2">
            <v:shape style="position:absolute;left:4922;top:14937;width:77;height:2" coordorigin="4922,14937" coordsize="77,0" path="m4922,14937l4999,14937e" filled="false" stroked="true" strokeweight=".47998pt" strokecolor="#7e7e7e">
              <v:path arrowok="t"/>
            </v:shape>
          </v:group>
          <v:group style="position:absolute;left:4999;top:14937;width:77;height:2" coordorigin="4999,14937" coordsize="77,2">
            <v:shape style="position:absolute;left:4999;top:14937;width:77;height:2" coordorigin="4999,14937" coordsize="77,0" path="m4999,14937l5076,14937e" filled="false" stroked="true" strokeweight=".47998pt" strokecolor="#7e7e7e">
              <v:path arrowok="t"/>
            </v:shape>
          </v:group>
          <v:group style="position:absolute;left:5076;top:14937;width:78;height:2" coordorigin="5076,14937" coordsize="78,2">
            <v:shape style="position:absolute;left:5076;top:14937;width:78;height:2" coordorigin="5076,14937" coordsize="78,0" path="m5076,14937l5153,14937e" filled="false" stroked="true" strokeweight=".47998pt" strokecolor="#7e7e7e">
              <v:path arrowok="t"/>
            </v:shape>
          </v:group>
          <v:group style="position:absolute;left:5153;top:14937;width:77;height:2" coordorigin="5153,14937" coordsize="77,2">
            <v:shape style="position:absolute;left:5153;top:14937;width:77;height:2" coordorigin="5153,14937" coordsize="77,0" path="m5153,14937l5230,14937e" filled="false" stroked="true" strokeweight=".47998pt" strokecolor="#7e7e7e">
              <v:path arrowok="t"/>
            </v:shape>
          </v:group>
          <v:group style="position:absolute;left:5230;top:14937;width:77;height:2" coordorigin="5230,14937" coordsize="77,2">
            <v:shape style="position:absolute;left:5230;top:14937;width:77;height:2" coordorigin="5230,14937" coordsize="77,0" path="m5230,14937l5306,14937e" filled="false" stroked="true" strokeweight=".47998pt" strokecolor="#7e7e7e">
              <v:path arrowok="t"/>
            </v:shape>
          </v:group>
          <v:group style="position:absolute;left:5306;top:14937;width:77;height:2" coordorigin="5306,14937" coordsize="77,2">
            <v:shape style="position:absolute;left:5306;top:14937;width:77;height:2" coordorigin="5306,14937" coordsize="77,0" path="m5306,14937l5383,14937e" filled="false" stroked="true" strokeweight=".47998pt" strokecolor="#7e7e7e">
              <v:path arrowok="t"/>
            </v:shape>
          </v:group>
          <v:group style="position:absolute;left:5383;top:14937;width:77;height:2" coordorigin="5383,14937" coordsize="77,2">
            <v:shape style="position:absolute;left:5383;top:14937;width:77;height:2" coordorigin="5383,14937" coordsize="77,0" path="m5383,14937l5460,14937e" filled="false" stroked="true" strokeweight=".47998pt" strokecolor="#7e7e7e">
              <v:path arrowok="t"/>
            </v:shape>
          </v:group>
          <v:group style="position:absolute;left:5460;top:14937;width:77;height:2" coordorigin="5460,14937" coordsize="77,2">
            <v:shape style="position:absolute;left:5460;top:14937;width:77;height:2" coordorigin="5460,14937" coordsize="77,0" path="m5460,14937l5537,14937e" filled="false" stroked="true" strokeweight=".47998pt" strokecolor="#7e7e7e">
              <v:path arrowok="t"/>
            </v:shape>
          </v:group>
          <v:group style="position:absolute;left:5537;top:14937;width:77;height:2" coordorigin="5537,14937" coordsize="77,2">
            <v:shape style="position:absolute;left:5537;top:14937;width:77;height:2" coordorigin="5537,14937" coordsize="77,0" path="m5537,14937l5614,14937e" filled="false" stroked="true" strokeweight=".47998pt" strokecolor="#7e7e7e">
              <v:path arrowok="t"/>
            </v:shape>
          </v:group>
          <v:group style="position:absolute;left:5614;top:14937;width:77;height:2" coordorigin="5614,14937" coordsize="77,2">
            <v:shape style="position:absolute;left:5614;top:14937;width:77;height:2" coordorigin="5614,14937" coordsize="77,0" path="m5614,14937l5690,14937e" filled="false" stroked="true" strokeweight=".47998pt" strokecolor="#7e7e7e">
              <v:path arrowok="t"/>
            </v:shape>
          </v:group>
          <v:group style="position:absolute;left:5690;top:14937;width:77;height:2" coordorigin="5690,14937" coordsize="77,2">
            <v:shape style="position:absolute;left:5690;top:14937;width:77;height:2" coordorigin="5690,14937" coordsize="77,0" path="m5690,14937l5767,14937e" filled="false" stroked="true" strokeweight=".47998pt" strokecolor="#7e7e7e">
              <v:path arrowok="t"/>
            </v:shape>
          </v:group>
          <v:group style="position:absolute;left:5767;top:14937;width:77;height:2" coordorigin="5767,14937" coordsize="77,2">
            <v:shape style="position:absolute;left:5767;top:14937;width:77;height:2" coordorigin="5767,14937" coordsize="77,0" path="m5767,14937l5844,14937e" filled="false" stroked="true" strokeweight=".47998pt" strokecolor="#7e7e7e">
              <v:path arrowok="t"/>
            </v:shape>
          </v:group>
          <v:group style="position:absolute;left:5844;top:14937;width:77;height:2" coordorigin="5844,14937" coordsize="77,2">
            <v:shape style="position:absolute;left:5844;top:14937;width:77;height:2" coordorigin="5844,14937" coordsize="77,0" path="m5844,14937l5921,14937e" filled="false" stroked="true" strokeweight=".47998pt" strokecolor="#7e7e7e">
              <v:path arrowok="t"/>
            </v:shape>
          </v:group>
          <v:group style="position:absolute;left:5921;top:14937;width:77;height:2" coordorigin="5921,14937" coordsize="77,2">
            <v:shape style="position:absolute;left:5921;top:14937;width:77;height:2" coordorigin="5921,14937" coordsize="77,0" path="m5921,14937l5998,14937e" filled="false" stroked="true" strokeweight=".47998pt" strokecolor="#7e7e7e">
              <v:path arrowok="t"/>
            </v:shape>
          </v:group>
          <v:group style="position:absolute;left:5998;top:14937;width:77;height:2" coordorigin="5998,14937" coordsize="77,2">
            <v:shape style="position:absolute;left:5998;top:14937;width:77;height:2" coordorigin="5998,14937" coordsize="77,0" path="m5998,14937l6074,14937e" filled="false" stroked="true" strokeweight=".47998pt" strokecolor="#7e7e7e">
              <v:path arrowok="t"/>
            </v:shape>
          </v:group>
          <v:group style="position:absolute;left:6074;top:14937;width:77;height:2" coordorigin="6074,14937" coordsize="77,2">
            <v:shape style="position:absolute;left:6074;top:14937;width:77;height:2" coordorigin="6074,14937" coordsize="77,0" path="m6074,14937l6151,14937e" filled="false" stroked="true" strokeweight=".47998pt" strokecolor="#7e7e7e">
              <v:path arrowok="t"/>
            </v:shape>
          </v:group>
          <v:group style="position:absolute;left:6151;top:14937;width:77;height:2" coordorigin="6151,14937" coordsize="77,2">
            <v:shape style="position:absolute;left:6151;top:14937;width:77;height:2" coordorigin="6151,14937" coordsize="77,0" path="m6151,14937l6228,14937e" filled="false" stroked="true" strokeweight=".47998pt" strokecolor="#7e7e7e">
              <v:path arrowok="t"/>
            </v:shape>
          </v:group>
          <v:group style="position:absolute;left:6228;top:14937;width:78;height:2" coordorigin="6228,14937" coordsize="78,2">
            <v:shape style="position:absolute;left:6228;top:14937;width:78;height:2" coordorigin="6228,14937" coordsize="78,0" path="m6228,14937l6305,14937e" filled="false" stroked="true" strokeweight=".47998pt" strokecolor="#7e7e7e">
              <v:path arrowok="t"/>
            </v:shape>
          </v:group>
          <v:group style="position:absolute;left:6305;top:14937;width:77;height:2" coordorigin="6305,14937" coordsize="77,2">
            <v:shape style="position:absolute;left:6305;top:14937;width:77;height:2" coordorigin="6305,14937" coordsize="77,0" path="m6305,14937l6382,14937e" filled="false" stroked="true" strokeweight=".47998pt" strokecolor="#7e7e7e">
              <v:path arrowok="t"/>
            </v:shape>
          </v:group>
          <v:group style="position:absolute;left:6382;top:14937;width:77;height:2" coordorigin="6382,14937" coordsize="77,2">
            <v:shape style="position:absolute;left:6382;top:14937;width:77;height:2" coordorigin="6382,14937" coordsize="77,0" path="m6382,14937l6459,14937e" filled="false" stroked="true" strokeweight=".47998pt" strokecolor="#7e7e7e">
              <v:path arrowok="t"/>
            </v:shape>
          </v:group>
          <v:group style="position:absolute;left:6459;top:14937;width:77;height:2" coordorigin="6459,14937" coordsize="77,2">
            <v:shape style="position:absolute;left:6459;top:14937;width:77;height:2" coordorigin="6459,14937" coordsize="77,0" path="m6459,14937l6536,14937e" filled="false" stroked="true" strokeweight=".47998pt" strokecolor="#7e7e7e">
              <v:path arrowok="t"/>
            </v:shape>
          </v:group>
          <v:group style="position:absolute;left:6536;top:14937;width:77;height:2" coordorigin="6536,14937" coordsize="77,2">
            <v:shape style="position:absolute;left:6536;top:14937;width:77;height:2" coordorigin="6536,14937" coordsize="77,0" path="m6536,14937l6612,14937e" filled="false" stroked="true" strokeweight=".47998pt" strokecolor="#7e7e7e">
              <v:path arrowok="t"/>
            </v:shape>
          </v:group>
          <v:group style="position:absolute;left:6612;top:14937;width:77;height:2" coordorigin="6612,14937" coordsize="77,2">
            <v:shape style="position:absolute;left:6612;top:14937;width:77;height:2" coordorigin="6612,14937" coordsize="77,0" path="m6612,14937l6689,14937e" filled="false" stroked="true" strokeweight=".47998pt" strokecolor="#7e7e7e">
              <v:path arrowok="t"/>
            </v:shape>
          </v:group>
          <v:group style="position:absolute;left:6689;top:14937;width:77;height:2" coordorigin="6689,14937" coordsize="77,2">
            <v:shape style="position:absolute;left:6689;top:14937;width:77;height:2" coordorigin="6689,14937" coordsize="77,0" path="m6689,14937l6766,14937e" filled="false" stroked="true" strokeweight=".47998pt" strokecolor="#7e7e7e">
              <v:path arrowok="t"/>
            </v:shape>
          </v:group>
          <v:group style="position:absolute;left:6766;top:14937;width:77;height:2" coordorigin="6766,14937" coordsize="77,2">
            <v:shape style="position:absolute;left:6766;top:14937;width:77;height:2" coordorigin="6766,14937" coordsize="77,0" path="m6766,14937l6843,14937e" filled="false" stroked="true" strokeweight=".47998pt" strokecolor="#7e7e7e">
              <v:path arrowok="t"/>
            </v:shape>
          </v:group>
          <v:group style="position:absolute;left:6843;top:14937;width:77;height:2" coordorigin="6843,14937" coordsize="77,2">
            <v:shape style="position:absolute;left:6843;top:14937;width:77;height:2" coordorigin="6843,14937" coordsize="77,0" path="m6843,14937l6920,14937e" filled="false" stroked="true" strokeweight=".47998pt" strokecolor="#7e7e7e">
              <v:path arrowok="t"/>
            </v:shape>
          </v:group>
          <v:group style="position:absolute;left:6920;top:14937;width:77;height:2" coordorigin="6920,14937" coordsize="77,2">
            <v:shape style="position:absolute;left:6920;top:14937;width:77;height:2" coordorigin="6920,14937" coordsize="77,0" path="m6920,14937l6996,14937e" filled="false" stroked="true" strokeweight=".47998pt" strokecolor="#7e7e7e">
              <v:path arrowok="t"/>
            </v:shape>
          </v:group>
          <v:group style="position:absolute;left:6996;top:14937;width:77;height:2" coordorigin="6996,14937" coordsize="77,2">
            <v:shape style="position:absolute;left:6996;top:14937;width:77;height:2" coordorigin="6996,14937" coordsize="77,0" path="m6996,14937l7073,14937e" filled="false" stroked="true" strokeweight=".47998pt" strokecolor="#7e7e7e">
              <v:path arrowok="t"/>
            </v:shape>
          </v:group>
          <v:group style="position:absolute;left:7073;top:14937;width:77;height:2" coordorigin="7073,14937" coordsize="77,2">
            <v:shape style="position:absolute;left:7073;top:14937;width:77;height:2" coordorigin="7073,14937" coordsize="77,0" path="m7073,14937l7150,14937e" filled="false" stroked="true" strokeweight=".47998pt" strokecolor="#7e7e7e">
              <v:path arrowok="t"/>
            </v:shape>
          </v:group>
          <v:group style="position:absolute;left:7150;top:14937;width:77;height:2" coordorigin="7150,14937" coordsize="77,2">
            <v:shape style="position:absolute;left:7150;top:14937;width:77;height:2" coordorigin="7150,14937" coordsize="77,0" path="m7150,14937l7227,14937e" filled="false" stroked="true" strokeweight=".47998pt" strokecolor="#7e7e7e">
              <v:path arrowok="t"/>
            </v:shape>
          </v:group>
          <v:group style="position:absolute;left:7227;top:14937;width:77;height:2" coordorigin="7227,14937" coordsize="77,2">
            <v:shape style="position:absolute;left:7227;top:14937;width:77;height:2" coordorigin="7227,14937" coordsize="77,0" path="m7227,14937l7304,14937e" filled="false" stroked="true" strokeweight=".47998pt" strokecolor="#7e7e7e">
              <v:path arrowok="t"/>
            </v:shape>
          </v:group>
          <v:group style="position:absolute;left:7304;top:14937;width:78;height:2" coordorigin="7304,14937" coordsize="78,2">
            <v:shape style="position:absolute;left:7304;top:14937;width:78;height:2" coordorigin="7304,14937" coordsize="78,0" path="m7304,14937l7381,14937e" filled="false" stroked="true" strokeweight=".47998pt" strokecolor="#7e7e7e">
              <v:path arrowok="t"/>
            </v:shape>
          </v:group>
          <v:group style="position:absolute;left:7381;top:14937;width:77;height:2" coordorigin="7381,14937" coordsize="77,2">
            <v:shape style="position:absolute;left:7381;top:14937;width:77;height:2" coordorigin="7381,14937" coordsize="77,0" path="m7381,14937l7458,14937e" filled="false" stroked="true" strokeweight=".47998pt" strokecolor="#7e7e7e">
              <v:path arrowok="t"/>
            </v:shape>
          </v:group>
          <v:group style="position:absolute;left:7458;top:14937;width:77;height:2" coordorigin="7458,14937" coordsize="77,2">
            <v:shape style="position:absolute;left:7458;top:14937;width:77;height:2" coordorigin="7458,14937" coordsize="77,0" path="m7458,14937l7535,14937e" filled="false" stroked="true" strokeweight=".47998pt" strokecolor="#7e7e7e">
              <v:path arrowok="t"/>
            </v:shape>
          </v:group>
          <v:group style="position:absolute;left:7535;top:14937;width:77;height:2" coordorigin="7535,14937" coordsize="77,2">
            <v:shape style="position:absolute;left:7535;top:14937;width:77;height:2" coordorigin="7535,14937" coordsize="77,0" path="m7535,14937l7611,14937e" filled="false" stroked="true" strokeweight=".47998pt" strokecolor="#7e7e7e">
              <v:path arrowok="t"/>
            </v:shape>
          </v:group>
          <v:group style="position:absolute;left:7611;top:14937;width:77;height:2" coordorigin="7611,14937" coordsize="77,2">
            <v:shape style="position:absolute;left:7611;top:14937;width:77;height:2" coordorigin="7611,14937" coordsize="77,0" path="m7611,14937l7688,14937e" filled="false" stroked="true" strokeweight=".47998pt" strokecolor="#7e7e7e">
              <v:path arrowok="t"/>
            </v:shape>
          </v:group>
          <v:group style="position:absolute;left:7688;top:14937;width:77;height:2" coordorigin="7688,14937" coordsize="77,2">
            <v:shape style="position:absolute;left:7688;top:14937;width:77;height:2" coordorigin="7688,14937" coordsize="77,0" path="m7688,14937l7765,14937e" filled="false" stroked="true" strokeweight=".47998pt" strokecolor="#7e7e7e">
              <v:path arrowok="t"/>
            </v:shape>
          </v:group>
          <v:group style="position:absolute;left:7765;top:14937;width:77;height:2" coordorigin="7765,14937" coordsize="77,2">
            <v:shape style="position:absolute;left:7765;top:14937;width:77;height:2" coordorigin="7765,14937" coordsize="77,0" path="m7765,14937l7842,14937e" filled="false" stroked="true" strokeweight=".47998pt" strokecolor="#7e7e7e">
              <v:path arrowok="t"/>
            </v:shape>
          </v:group>
          <v:group style="position:absolute;left:7842;top:14937;width:77;height:2" coordorigin="7842,14937" coordsize="77,2">
            <v:shape style="position:absolute;left:7842;top:14937;width:77;height:2" coordorigin="7842,14937" coordsize="77,0" path="m7842,14937l7919,14937e" filled="false" stroked="true" strokeweight=".47998pt" strokecolor="#7e7e7e">
              <v:path arrowok="t"/>
            </v:shape>
          </v:group>
          <v:group style="position:absolute;left:7919;top:14937;width:77;height:2" coordorigin="7919,14937" coordsize="77,2">
            <v:shape style="position:absolute;left:7919;top:14937;width:77;height:2" coordorigin="7919,14937" coordsize="77,0" path="m7919,14937l7995,14937e" filled="false" stroked="true" strokeweight=".47998pt" strokecolor="#7e7e7e">
              <v:path arrowok="t"/>
            </v:shape>
          </v:group>
          <v:group style="position:absolute;left:7995;top:14937;width:77;height:2" coordorigin="7995,14937" coordsize="77,2">
            <v:shape style="position:absolute;left:7995;top:14937;width:77;height:2" coordorigin="7995,14937" coordsize="77,0" path="m7995,14937l8072,14937e" filled="false" stroked="true" strokeweight=".47998pt" strokecolor="#7e7e7e">
              <v:path arrowok="t"/>
            </v:shape>
          </v:group>
          <v:group style="position:absolute;left:8072;top:14937;width:77;height:2" coordorigin="8072,14937" coordsize="77,2">
            <v:shape style="position:absolute;left:8072;top:14937;width:77;height:2" coordorigin="8072,14937" coordsize="77,0" path="m8072,14937l8149,14937e" filled="false" stroked="true" strokeweight=".47998pt" strokecolor="#7e7e7e">
              <v:path arrowok="t"/>
            </v:shape>
          </v:group>
          <v:group style="position:absolute;left:8149;top:14937;width:77;height:2" coordorigin="8149,14937" coordsize="77,2">
            <v:shape style="position:absolute;left:8149;top:14937;width:77;height:2" coordorigin="8149,14937" coordsize="77,0" path="m8149,14937l8226,14937e" filled="false" stroked="true" strokeweight=".47998pt" strokecolor="#7e7e7e">
              <v:path arrowok="t"/>
            </v:shape>
          </v:group>
          <v:group style="position:absolute;left:8226;top:14937;width:77;height:2" coordorigin="8226,14937" coordsize="77,2">
            <v:shape style="position:absolute;left:8226;top:14937;width:77;height:2" coordorigin="8226,14937" coordsize="77,0" path="m8226,14937l8303,14937e" filled="false" stroked="true" strokeweight=".47998pt" strokecolor="#7e7e7e">
              <v:path arrowok="t"/>
            </v:shape>
          </v:group>
          <v:group style="position:absolute;left:8303;top:14937;width:77;height:2" coordorigin="8303,14937" coordsize="77,2">
            <v:shape style="position:absolute;left:8303;top:14937;width:77;height:2" coordorigin="8303,14937" coordsize="77,0" path="m8303,14937l8379,14937e" filled="false" stroked="true" strokeweight=".47998pt" strokecolor="#7e7e7e">
              <v:path arrowok="t"/>
            </v:shape>
          </v:group>
          <v:group style="position:absolute;left:8379;top:14937;width:77;height:2" coordorigin="8379,14937" coordsize="77,2">
            <v:shape style="position:absolute;left:8379;top:14937;width:77;height:2" coordorigin="8379,14937" coordsize="77,0" path="m8379,14937l8456,14937e" filled="false" stroked="true" strokeweight=".47998pt" strokecolor="#7e7e7e">
              <v:path arrowok="t"/>
            </v:shape>
          </v:group>
          <v:group style="position:absolute;left:8456;top:14937;width:78;height:2" coordorigin="8456,14937" coordsize="78,2">
            <v:shape style="position:absolute;left:8456;top:14937;width:78;height:2" coordorigin="8456,14937" coordsize="78,0" path="m8456,14937l8533,14937e" filled="false" stroked="true" strokeweight=".47998pt" strokecolor="#7e7e7e">
              <v:path arrowok="t"/>
            </v:shape>
          </v:group>
          <v:group style="position:absolute;left:8533;top:14937;width:77;height:2" coordorigin="8533,14937" coordsize="77,2">
            <v:shape style="position:absolute;left:8533;top:14937;width:77;height:2" coordorigin="8533,14937" coordsize="77,0" path="m8533,14937l8610,14937e" filled="false" stroked="true" strokeweight=".47998pt" strokecolor="#7e7e7e">
              <v:path arrowok="t"/>
            </v:shape>
          </v:group>
          <v:group style="position:absolute;left:8610;top:14937;width:77;height:2" coordorigin="8610,14937" coordsize="77,2">
            <v:shape style="position:absolute;left:8610;top:14937;width:77;height:2" coordorigin="8610,14937" coordsize="77,0" path="m8610,14937l8687,14937e" filled="false" stroked="true" strokeweight=".47998pt" strokecolor="#7e7e7e">
              <v:path arrowok="t"/>
            </v:shape>
          </v:group>
          <v:group style="position:absolute;left:8687;top:14937;width:77;height:2" coordorigin="8687,14937" coordsize="77,2">
            <v:shape style="position:absolute;left:8687;top:14937;width:77;height:2" coordorigin="8687,14937" coordsize="77,0" path="m8687,14937l8764,14937e" filled="false" stroked="true" strokeweight=".47998pt" strokecolor="#7e7e7e">
              <v:path arrowok="t"/>
            </v:shape>
          </v:group>
          <v:group style="position:absolute;left:8764;top:14937;width:77;height:2" coordorigin="8764,14937" coordsize="77,2">
            <v:shape style="position:absolute;left:8764;top:14937;width:77;height:2" coordorigin="8764,14937" coordsize="77,0" path="m8764,14937l8841,14937e" filled="false" stroked="true" strokeweight=".47998pt" strokecolor="#7e7e7e">
              <v:path arrowok="t"/>
            </v:shape>
          </v:group>
          <v:group style="position:absolute;left:8841;top:14937;width:77;height:2" coordorigin="8841,14937" coordsize="77,2">
            <v:shape style="position:absolute;left:8841;top:14937;width:77;height:2" coordorigin="8841,14937" coordsize="77,0" path="m8841,14937l8917,14937e" filled="false" stroked="true" strokeweight=".47998pt" strokecolor="#7e7e7e">
              <v:path arrowok="t"/>
            </v:shape>
          </v:group>
          <v:group style="position:absolute;left:8917;top:14937;width:77;height:2" coordorigin="8917,14937" coordsize="77,2">
            <v:shape style="position:absolute;left:8917;top:14937;width:77;height:2" coordorigin="8917,14937" coordsize="77,0" path="m8917,14937l8994,14937e" filled="false" stroked="true" strokeweight=".47998pt" strokecolor="#7e7e7e">
              <v:path arrowok="t"/>
            </v:shape>
          </v:group>
          <v:group style="position:absolute;left:8994;top:14937;width:77;height:2" coordorigin="8994,14937" coordsize="77,2">
            <v:shape style="position:absolute;left:8994;top:14937;width:77;height:2" coordorigin="8994,14937" coordsize="77,0" path="m8994,14937l9071,14937e" filled="false" stroked="true" strokeweight=".47998pt" strokecolor="#7e7e7e">
              <v:path arrowok="t"/>
            </v:shape>
          </v:group>
          <v:group style="position:absolute;left:9071;top:14937;width:77;height:2" coordorigin="9071,14937" coordsize="77,2">
            <v:shape style="position:absolute;left:9071;top:14937;width:77;height:2" coordorigin="9071,14937" coordsize="77,0" path="m9071,14937l9148,14937e" filled="false" stroked="true" strokeweight=".47998pt" strokecolor="#7e7e7e">
              <v:path arrowok="t"/>
            </v:shape>
          </v:group>
          <v:group style="position:absolute;left:9148;top:14937;width:77;height:2" coordorigin="9148,14937" coordsize="77,2">
            <v:shape style="position:absolute;left:9148;top:14937;width:77;height:2" coordorigin="9148,14937" coordsize="77,0" path="m9148,14937l9225,14937e" filled="false" stroked="true" strokeweight=".47998pt" strokecolor="#7e7e7e">
              <v:path arrowok="t"/>
            </v:shape>
          </v:group>
          <v:group style="position:absolute;left:9225;top:14937;width:77;height:2" coordorigin="9225,14937" coordsize="77,2">
            <v:shape style="position:absolute;left:9225;top:14937;width:77;height:2" coordorigin="9225,14937" coordsize="77,0" path="m9225,14937l9301,14937e" filled="false" stroked="true" strokeweight=".47998pt" strokecolor="#7e7e7e">
              <v:path arrowok="t"/>
            </v:shape>
          </v:group>
          <v:group style="position:absolute;left:9301;top:14937;width:77;height:2" coordorigin="9301,14937" coordsize="77,2">
            <v:shape style="position:absolute;left:9301;top:14937;width:77;height:2" coordorigin="9301,14937" coordsize="77,0" path="m9301,14937l9378,14937e" filled="false" stroked="true" strokeweight=".47998pt" strokecolor="#7e7e7e">
              <v:path arrowok="t"/>
            </v:shape>
          </v:group>
          <v:group style="position:absolute;left:9378;top:14937;width:77;height:2" coordorigin="9378,14937" coordsize="77,2">
            <v:shape style="position:absolute;left:9378;top:14937;width:77;height:2" coordorigin="9378,14937" coordsize="77,0" path="m9378,14937l9455,14937e" filled="false" stroked="true" strokeweight=".47998pt" strokecolor="#7e7e7e">
              <v:path arrowok="t"/>
            </v:shape>
          </v:group>
          <v:group style="position:absolute;left:9455;top:14937;width:77;height:2" coordorigin="9455,14937" coordsize="77,2">
            <v:shape style="position:absolute;left:9455;top:14937;width:77;height:2" coordorigin="9455,14937" coordsize="77,0" path="m9455,14937l9532,14937e" filled="false" stroked="true" strokeweight=".47998pt" strokecolor="#7e7e7e">
              <v:path arrowok="t"/>
            </v:shape>
          </v:group>
          <v:group style="position:absolute;left:9532;top:14937;width:77;height:2" coordorigin="9532,14937" coordsize="77,2">
            <v:shape style="position:absolute;left:9532;top:14937;width:77;height:2" coordorigin="9532,14937" coordsize="77,0" path="m9532,14937l9609,14937e" filled="false" stroked="true" strokeweight=".47998pt" strokecolor="#7e7e7e">
              <v:path arrowok="t"/>
            </v:shape>
          </v:group>
          <v:group style="position:absolute;left:9609;top:14937;width:78;height:2" coordorigin="9609,14937" coordsize="78,2">
            <v:shape style="position:absolute;left:9609;top:14937;width:78;height:2" coordorigin="9609,14937" coordsize="78,0" path="m9609,14937l9686,14937e" filled="false" stroked="true" strokeweight=".47998pt" strokecolor="#7e7e7e">
              <v:path arrowok="t"/>
            </v:shape>
          </v:group>
          <v:group style="position:absolute;left:9686;top:14937;width:77;height:2" coordorigin="9686,14937" coordsize="77,2">
            <v:shape style="position:absolute;left:9686;top:14937;width:77;height:2" coordorigin="9686,14937" coordsize="77,0" path="m9686,14937l9763,14937e" filled="false" stroked="true" strokeweight=".47998pt" strokecolor="#7e7e7e">
              <v:path arrowok="t"/>
            </v:shape>
          </v:group>
          <v:group style="position:absolute;left:9763;top:14937;width:77;height:2" coordorigin="9763,14937" coordsize="77,2">
            <v:shape style="position:absolute;left:9763;top:14937;width:77;height:2" coordorigin="9763,14937" coordsize="77,0" path="m9763,14937l9840,14937e" filled="false" stroked="true" strokeweight=".47998pt" strokecolor="#7e7e7e">
              <v:path arrowok="t"/>
            </v:shape>
          </v:group>
          <v:group style="position:absolute;left:9840;top:14937;width:77;height:2" coordorigin="9840,14937" coordsize="77,2">
            <v:shape style="position:absolute;left:9840;top:14937;width:77;height:2" coordorigin="9840,14937" coordsize="77,0" path="m9840,14937l9916,14937e" filled="false" stroked="true" strokeweight=".47998pt" strokecolor="#7e7e7e">
              <v:path arrowok="t"/>
            </v:shape>
          </v:group>
          <v:group style="position:absolute;left:9916;top:14937;width:77;height:2" coordorigin="9916,14937" coordsize="77,2">
            <v:shape style="position:absolute;left:9916;top:14937;width:77;height:2" coordorigin="9916,14937" coordsize="77,0" path="m9916,14937l9993,14937e" filled="false" stroked="true" strokeweight=".47998pt" strokecolor="#7e7e7e">
              <v:path arrowok="t"/>
            </v:shape>
          </v:group>
          <v:group style="position:absolute;left:9993;top:14937;width:77;height:2" coordorigin="9993,14937" coordsize="77,2">
            <v:shape style="position:absolute;left:9993;top:14937;width:77;height:2" coordorigin="9993,14937" coordsize="77,0" path="m9993,14937l10070,14937e" filled="false" stroked="true" strokeweight=".47998pt" strokecolor="#7e7e7e">
              <v:path arrowok="t"/>
            </v:shape>
          </v:group>
          <v:group style="position:absolute;left:10070;top:14937;width:77;height:2" coordorigin="10070,14937" coordsize="77,2">
            <v:shape style="position:absolute;left:10070;top:14937;width:77;height:2" coordorigin="10070,14937" coordsize="77,0" path="m10070,14937l10147,14937e" filled="false" stroked="true" strokeweight=".47998pt" strokecolor="#7e7e7e">
              <v:path arrowok="t"/>
            </v:shape>
          </v:group>
          <v:group style="position:absolute;left:10147;top:14937;width:77;height:2" coordorigin="10147,14937" coordsize="77,2">
            <v:shape style="position:absolute;left:10147;top:14937;width:77;height:2" coordorigin="10147,14937" coordsize="77,0" path="m10147,14937l10224,14937e" filled="false" stroked="true" strokeweight=".47998pt" strokecolor="#7e7e7e">
              <v:path arrowok="t"/>
            </v:shape>
          </v:group>
          <v:group style="position:absolute;left:10224;top:14937;width:77;height:2" coordorigin="10224,14937" coordsize="77,2">
            <v:shape style="position:absolute;left:10224;top:14937;width:77;height:2" coordorigin="10224,14937" coordsize="77,0" path="m10224,14937l10300,14937e" filled="false" stroked="true" strokeweight=".47998pt" strokecolor="#7e7e7e">
              <v:path arrowok="t"/>
            </v:shape>
          </v:group>
          <v:group style="position:absolute;left:10300;top:14937;width:77;height:2" coordorigin="10300,14937" coordsize="77,2">
            <v:shape style="position:absolute;left:10300;top:14937;width:77;height:2" coordorigin="10300,14937" coordsize="77,0" path="m10300,14937l10377,14937e" filled="false" stroked="true" strokeweight=".47998pt" strokecolor="#7e7e7e">
              <v:path arrowok="t"/>
            </v:shape>
          </v:group>
          <v:group style="position:absolute;left:10377;top:14937;width:77;height:2" coordorigin="10377,14937" coordsize="77,2">
            <v:shape style="position:absolute;left:10377;top:14937;width:77;height:2" coordorigin="10377,14937" coordsize="77,0" path="m10377,14937l10454,14937e" filled="false" stroked="true" strokeweight=".47998pt" strokecolor="#7e7e7e">
              <v:path arrowok="t"/>
            </v:shape>
          </v:group>
          <v:group style="position:absolute;left:10454;top:14937;width:68;height:2" coordorigin="10454,14937" coordsize="68,2">
            <v:shape style="position:absolute;left:10454;top:14937;width:68;height:2" coordorigin="10454,14937" coordsize="68,0" path="m10454,14937l10521,14937e" filled="false" stroked="true" strokeweight=".47998pt" strokecolor="#7e7e7e">
              <v:path arrowok="t"/>
            </v:shape>
          </v:group>
          <w10:wrap type="none"/>
        </v:group>
      </w:pict>
    </w:r>
    <w:r>
      <w:rPr/>
      <w:pict>
        <v:shape style="position:absolute;margin-left:477.75pt;margin-top:766.443298pt;width:49.05pt;height:12.15pt;mso-position-horizontal-relative:page;mso-position-vertical-relative:page;z-index:-18760" type="#_x0000_t202" filled="false" stroked="false">
          <v:textbox inset="0,0,0,0">
            <w:txbxContent>
              <w:p>
                <w:pPr>
                  <w:pStyle w:val="BodyText"/>
                  <w:spacing w:line="234" w:lineRule="exact"/>
                  <w:ind w:left="20" w:right="0"/>
                  <w:jc w:val="left"/>
                </w:pPr>
                <w:r>
                  <w:rPr>
                    <w:rFonts w:ascii="Microsoft Sans Serif" w:hAnsi="Microsoft Sans Serif" w:cs="Microsoft Sans Serif" w:eastAsia="Microsoft Sans Serif" w:hint="default"/>
                    <w:color w:val="9FB8CD"/>
                    <w:w w:val="90"/>
                  </w:rPr>
                  <w:t> </w:t>
                </w:r>
                <w:r>
                  <w:rPr>
                    <w:color w:val="7E7E7E"/>
                    <w:w w:val="95"/>
                  </w:rPr>
                  <w:t>Página</w:t>
                </w:r>
                <w:r>
                  <w:rPr>
                    <w:color w:val="7E7E7E"/>
                    <w:spacing w:val="-30"/>
                    <w:w w:val="9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7E7E7E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w w:val="95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144012pt;margin-top:77.060005pt;width:457.2pt;height:.5pt;mso-position-horizontal-relative:page;mso-position-vertical-relative:page;z-index:-18880" coordorigin="1383,1541" coordsize="9144,10">
          <v:group style="position:absolute;left:1388;top:1546;width:77;height:2" coordorigin="1388,1546" coordsize="77,2">
            <v:shape style="position:absolute;left:1388;top:1546;width:77;height:2" coordorigin="1388,1546" coordsize="77,0" path="m1388,1546l1464,1546e" filled="false" stroked="true" strokeweight=".47998pt" strokecolor="#7e7e7e">
              <v:path arrowok="t"/>
            </v:shape>
          </v:group>
          <v:group style="position:absolute;left:1464;top:1546;width:77;height:2" coordorigin="1464,1546" coordsize="77,2">
            <v:shape style="position:absolute;left:1464;top:1546;width:77;height:2" coordorigin="1464,1546" coordsize="77,0" path="m1464,1546l1541,1546e" filled="false" stroked="true" strokeweight=".47998pt" strokecolor="#7e7e7e">
              <v:path arrowok="t"/>
            </v:shape>
          </v:group>
          <v:group style="position:absolute;left:1541;top:1546;width:77;height:2" coordorigin="1541,1546" coordsize="77,2">
            <v:shape style="position:absolute;left:1541;top:1546;width:77;height:2" coordorigin="1541,1546" coordsize="77,0" path="m1541,1546l1618,1546e" filled="false" stroked="true" strokeweight=".47998pt" strokecolor="#7e7e7e">
              <v:path arrowok="t"/>
            </v:shape>
          </v:group>
          <v:group style="position:absolute;left:1618;top:1546;width:77;height:2" coordorigin="1618,1546" coordsize="77,2">
            <v:shape style="position:absolute;left:1618;top:1546;width:77;height:2" coordorigin="1618,1546" coordsize="77,0" path="m1618,1546l1695,1546e" filled="false" stroked="true" strokeweight=".47998pt" strokecolor="#7e7e7e">
              <v:path arrowok="t"/>
            </v:shape>
          </v:group>
          <v:group style="position:absolute;left:1695;top:1546;width:78;height:2" coordorigin="1695,1546" coordsize="78,2">
            <v:shape style="position:absolute;left:1695;top:1546;width:78;height:2" coordorigin="1695,1546" coordsize="78,0" path="m1695,1546l1772,1546e" filled="false" stroked="true" strokeweight=".47998pt" strokecolor="#7e7e7e">
              <v:path arrowok="t"/>
            </v:shape>
          </v:group>
          <v:group style="position:absolute;left:1772;top:1546;width:77;height:2" coordorigin="1772,1546" coordsize="77,2">
            <v:shape style="position:absolute;left:1772;top:1546;width:77;height:2" coordorigin="1772,1546" coordsize="77,0" path="m1772,1546l1849,1546e" filled="false" stroked="true" strokeweight=".47998pt" strokecolor="#7e7e7e">
              <v:path arrowok="t"/>
            </v:shape>
          </v:group>
          <v:group style="position:absolute;left:1849;top:1546;width:77;height:2" coordorigin="1849,1546" coordsize="77,2">
            <v:shape style="position:absolute;left:1849;top:1546;width:77;height:2" coordorigin="1849,1546" coordsize="77,0" path="m1849,1546l1926,1546e" filled="false" stroked="true" strokeweight=".47998pt" strokecolor="#7e7e7e">
              <v:path arrowok="t"/>
            </v:shape>
          </v:group>
          <v:group style="position:absolute;left:1926;top:1546;width:77;height:2" coordorigin="1926,1546" coordsize="77,2">
            <v:shape style="position:absolute;left:1926;top:1546;width:77;height:2" coordorigin="1926,1546" coordsize="77,0" path="m1926,1546l2003,1546e" filled="false" stroked="true" strokeweight=".47998pt" strokecolor="#7e7e7e">
              <v:path arrowok="t"/>
            </v:shape>
          </v:group>
          <v:group style="position:absolute;left:2003;top:1546;width:77;height:2" coordorigin="2003,1546" coordsize="77,2">
            <v:shape style="position:absolute;left:2003;top:1546;width:77;height:2" coordorigin="2003,1546" coordsize="77,0" path="m2003,1546l2079,1546e" filled="false" stroked="true" strokeweight=".47998pt" strokecolor="#7e7e7e">
              <v:path arrowok="t"/>
            </v:shape>
          </v:group>
          <v:group style="position:absolute;left:2079;top:1546;width:77;height:2" coordorigin="2079,1546" coordsize="77,2">
            <v:shape style="position:absolute;left:2079;top:1546;width:77;height:2" coordorigin="2079,1546" coordsize="77,0" path="m2079,1546l2156,1546e" filled="false" stroked="true" strokeweight=".47998pt" strokecolor="#7e7e7e">
              <v:path arrowok="t"/>
            </v:shape>
          </v:group>
          <v:group style="position:absolute;left:2156;top:1546;width:77;height:2" coordorigin="2156,1546" coordsize="77,2">
            <v:shape style="position:absolute;left:2156;top:1546;width:77;height:2" coordorigin="2156,1546" coordsize="77,0" path="m2156,1546l2233,1546e" filled="false" stroked="true" strokeweight=".47998pt" strokecolor="#7e7e7e">
              <v:path arrowok="t"/>
            </v:shape>
          </v:group>
          <v:group style="position:absolute;left:2233;top:1546;width:77;height:2" coordorigin="2233,1546" coordsize="77,2">
            <v:shape style="position:absolute;left:2233;top:1546;width:77;height:2" coordorigin="2233,1546" coordsize="77,0" path="m2233,1546l2310,1546e" filled="false" stroked="true" strokeweight=".47998pt" strokecolor="#7e7e7e">
              <v:path arrowok="t"/>
            </v:shape>
          </v:group>
          <v:group style="position:absolute;left:2310;top:1546;width:77;height:2" coordorigin="2310,1546" coordsize="77,2">
            <v:shape style="position:absolute;left:2310;top:1546;width:77;height:2" coordorigin="2310,1546" coordsize="77,0" path="m2310,1546l2387,1546e" filled="false" stroked="true" strokeweight=".47998pt" strokecolor="#7e7e7e">
              <v:path arrowok="t"/>
            </v:shape>
          </v:group>
          <v:group style="position:absolute;left:2387;top:1546;width:77;height:2" coordorigin="2387,1546" coordsize="77,2">
            <v:shape style="position:absolute;left:2387;top:1546;width:77;height:2" coordorigin="2387,1546" coordsize="77,0" path="m2387,1546l2463,1546e" filled="false" stroked="true" strokeweight=".47998pt" strokecolor="#7e7e7e">
              <v:path arrowok="t"/>
            </v:shape>
          </v:group>
          <v:group style="position:absolute;left:2463;top:1546;width:77;height:2" coordorigin="2463,1546" coordsize="77,2">
            <v:shape style="position:absolute;left:2463;top:1546;width:77;height:2" coordorigin="2463,1546" coordsize="77,0" path="m2463,1546l2540,1546e" filled="false" stroked="true" strokeweight=".47998pt" strokecolor="#7e7e7e">
              <v:path arrowok="t"/>
            </v:shape>
          </v:group>
          <v:group style="position:absolute;left:2540;top:1546;width:77;height:2" coordorigin="2540,1546" coordsize="77,2">
            <v:shape style="position:absolute;left:2540;top:1546;width:77;height:2" coordorigin="2540,1546" coordsize="77,0" path="m2540,1546l2617,1546e" filled="false" stroked="true" strokeweight=".47998pt" strokecolor="#7e7e7e">
              <v:path arrowok="t"/>
            </v:shape>
          </v:group>
          <v:group style="position:absolute;left:2617;top:1546;width:77;height:2" coordorigin="2617,1546" coordsize="77,2">
            <v:shape style="position:absolute;left:2617;top:1546;width:77;height:2" coordorigin="2617,1546" coordsize="77,0" path="m2617,1546l2694,1546e" filled="false" stroked="true" strokeweight=".47998pt" strokecolor="#7e7e7e">
              <v:path arrowok="t"/>
            </v:shape>
          </v:group>
          <v:group style="position:absolute;left:2694;top:1546;width:77;height:2" coordorigin="2694,1546" coordsize="77,2">
            <v:shape style="position:absolute;left:2694;top:1546;width:77;height:2" coordorigin="2694,1546" coordsize="77,0" path="m2694,1546l2771,1546e" filled="false" stroked="true" strokeweight=".47998pt" strokecolor="#7e7e7e">
              <v:path arrowok="t"/>
            </v:shape>
          </v:group>
          <v:group style="position:absolute;left:2771;top:1546;width:78;height:2" coordorigin="2771,1546" coordsize="78,2">
            <v:shape style="position:absolute;left:2771;top:1546;width:78;height:2" coordorigin="2771,1546" coordsize="78,0" path="m2771,1546l2848,1546e" filled="false" stroked="true" strokeweight=".47998pt" strokecolor="#7e7e7e">
              <v:path arrowok="t"/>
            </v:shape>
          </v:group>
          <v:group style="position:absolute;left:2848;top:1546;width:77;height:2" coordorigin="2848,1546" coordsize="77,2">
            <v:shape style="position:absolute;left:2848;top:1546;width:77;height:2" coordorigin="2848,1546" coordsize="77,0" path="m2848,1546l2925,1546e" filled="false" stroked="true" strokeweight=".47998pt" strokecolor="#7e7e7e">
              <v:path arrowok="t"/>
            </v:shape>
          </v:group>
          <v:group style="position:absolute;left:2925;top:1546;width:77;height:2" coordorigin="2925,1546" coordsize="77,2">
            <v:shape style="position:absolute;left:2925;top:1546;width:77;height:2" coordorigin="2925,1546" coordsize="77,0" path="m2925,1546l3001,1546e" filled="false" stroked="true" strokeweight=".47998pt" strokecolor="#7e7e7e">
              <v:path arrowok="t"/>
            </v:shape>
          </v:group>
          <v:group style="position:absolute;left:3001;top:1546;width:77;height:2" coordorigin="3001,1546" coordsize="77,2">
            <v:shape style="position:absolute;left:3001;top:1546;width:77;height:2" coordorigin="3001,1546" coordsize="77,0" path="m3001,1546l3078,1546e" filled="false" stroked="true" strokeweight=".47998pt" strokecolor="#7e7e7e">
              <v:path arrowok="t"/>
            </v:shape>
          </v:group>
          <v:group style="position:absolute;left:3078;top:1546;width:77;height:2" coordorigin="3078,1546" coordsize="77,2">
            <v:shape style="position:absolute;left:3078;top:1546;width:77;height:2" coordorigin="3078,1546" coordsize="77,0" path="m3078,1546l3155,1546e" filled="false" stroked="true" strokeweight=".47998pt" strokecolor="#7e7e7e">
              <v:path arrowok="t"/>
            </v:shape>
          </v:group>
          <v:group style="position:absolute;left:3155;top:1546;width:77;height:2" coordorigin="3155,1546" coordsize="77,2">
            <v:shape style="position:absolute;left:3155;top:1546;width:77;height:2" coordorigin="3155,1546" coordsize="77,0" path="m3155,1546l3232,1546e" filled="false" stroked="true" strokeweight=".47998pt" strokecolor="#7e7e7e">
              <v:path arrowok="t"/>
            </v:shape>
          </v:group>
          <v:group style="position:absolute;left:3232;top:1546;width:77;height:2" coordorigin="3232,1546" coordsize="77,2">
            <v:shape style="position:absolute;left:3232;top:1546;width:77;height:2" coordorigin="3232,1546" coordsize="77,0" path="m3232,1546l3309,1546e" filled="false" stroked="true" strokeweight=".47998pt" strokecolor="#7e7e7e">
              <v:path arrowok="t"/>
            </v:shape>
          </v:group>
          <v:group style="position:absolute;left:3309;top:1546;width:77;height:2" coordorigin="3309,1546" coordsize="77,2">
            <v:shape style="position:absolute;left:3309;top:1546;width:77;height:2" coordorigin="3309,1546" coordsize="77,0" path="m3309,1546l3385,1546e" filled="false" stroked="true" strokeweight=".47998pt" strokecolor="#7e7e7e">
              <v:path arrowok="t"/>
            </v:shape>
          </v:group>
          <v:group style="position:absolute;left:3385;top:1546;width:77;height:2" coordorigin="3385,1546" coordsize="77,2">
            <v:shape style="position:absolute;left:3385;top:1546;width:77;height:2" coordorigin="3385,1546" coordsize="77,0" path="m3385,1546l3462,1546e" filled="false" stroked="true" strokeweight=".47998pt" strokecolor="#7e7e7e">
              <v:path arrowok="t"/>
            </v:shape>
          </v:group>
          <v:group style="position:absolute;left:3462;top:1546;width:77;height:2" coordorigin="3462,1546" coordsize="77,2">
            <v:shape style="position:absolute;left:3462;top:1546;width:77;height:2" coordorigin="3462,1546" coordsize="77,0" path="m3462,1546l3539,1546e" filled="false" stroked="true" strokeweight=".47998pt" strokecolor="#7e7e7e">
              <v:path arrowok="t"/>
            </v:shape>
          </v:group>
          <v:group style="position:absolute;left:3539;top:1546;width:77;height:2" coordorigin="3539,1546" coordsize="77,2">
            <v:shape style="position:absolute;left:3539;top:1546;width:77;height:2" coordorigin="3539,1546" coordsize="77,0" path="m3539,1546l3616,1546e" filled="false" stroked="true" strokeweight=".47998pt" strokecolor="#7e7e7e">
              <v:path arrowok="t"/>
            </v:shape>
          </v:group>
          <v:group style="position:absolute;left:3616;top:1546;width:77;height:2" coordorigin="3616,1546" coordsize="77,2">
            <v:shape style="position:absolute;left:3616;top:1546;width:77;height:2" coordorigin="3616,1546" coordsize="77,0" path="m3616,1546l3693,1546e" filled="false" stroked="true" strokeweight=".47998pt" strokecolor="#7e7e7e">
              <v:path arrowok="t"/>
            </v:shape>
          </v:group>
          <v:group style="position:absolute;left:3693;top:1546;width:77;height:2" coordorigin="3693,1546" coordsize="77,2">
            <v:shape style="position:absolute;left:3693;top:1546;width:77;height:2" coordorigin="3693,1546" coordsize="77,0" path="m3693,1546l3769,1546e" filled="false" stroked="true" strokeweight=".47998pt" strokecolor="#7e7e7e">
              <v:path arrowok="t"/>
            </v:shape>
          </v:group>
          <v:group style="position:absolute;left:3769;top:1546;width:77;height:2" coordorigin="3769,1546" coordsize="77,2">
            <v:shape style="position:absolute;left:3769;top:1546;width:77;height:2" coordorigin="3769,1546" coordsize="77,0" path="m3769,1546l3846,1546e" filled="false" stroked="true" strokeweight=".47998pt" strokecolor="#7e7e7e">
              <v:path arrowok="t"/>
            </v:shape>
          </v:group>
          <v:group style="position:absolute;left:3846;top:1546;width:77;height:2" coordorigin="3846,1546" coordsize="77,2">
            <v:shape style="position:absolute;left:3846;top:1546;width:77;height:2" coordorigin="3846,1546" coordsize="77,0" path="m3846,1546l3923,1546e" filled="false" stroked="true" strokeweight=".47998pt" strokecolor="#7e7e7e">
              <v:path arrowok="t"/>
            </v:shape>
          </v:group>
          <v:group style="position:absolute;left:3923;top:1546;width:78;height:2" coordorigin="3923,1546" coordsize="78,2">
            <v:shape style="position:absolute;left:3923;top:1546;width:78;height:2" coordorigin="3923,1546" coordsize="78,0" path="m3923,1546l4000,1546e" filled="false" stroked="true" strokeweight=".47998pt" strokecolor="#7e7e7e">
              <v:path arrowok="t"/>
            </v:shape>
          </v:group>
          <v:group style="position:absolute;left:4000;top:1546;width:77;height:2" coordorigin="4000,1546" coordsize="77,2">
            <v:shape style="position:absolute;left:4000;top:1546;width:77;height:2" coordorigin="4000,1546" coordsize="77,0" path="m4000,1546l4077,1546e" filled="false" stroked="true" strokeweight=".47998pt" strokecolor="#7e7e7e">
              <v:path arrowok="t"/>
            </v:shape>
          </v:group>
          <v:group style="position:absolute;left:4077;top:1546;width:77;height:2" coordorigin="4077,1546" coordsize="77,2">
            <v:shape style="position:absolute;left:4077;top:1546;width:77;height:2" coordorigin="4077,1546" coordsize="77,0" path="m4077,1546l4154,1546e" filled="false" stroked="true" strokeweight=".47998pt" strokecolor="#7e7e7e">
              <v:path arrowok="t"/>
            </v:shape>
          </v:group>
          <v:group style="position:absolute;left:4154;top:1546;width:77;height:2" coordorigin="4154,1546" coordsize="77,2">
            <v:shape style="position:absolute;left:4154;top:1546;width:77;height:2" coordorigin="4154,1546" coordsize="77,0" path="m4154,1546l4231,1546e" filled="false" stroked="true" strokeweight=".47998pt" strokecolor="#7e7e7e">
              <v:path arrowok="t"/>
            </v:shape>
          </v:group>
          <v:group style="position:absolute;left:4231;top:1546;width:77;height:2" coordorigin="4231,1546" coordsize="77,2">
            <v:shape style="position:absolute;left:4231;top:1546;width:77;height:2" coordorigin="4231,1546" coordsize="77,0" path="m4231,1546l4308,1546e" filled="false" stroked="true" strokeweight=".47998pt" strokecolor="#7e7e7e">
              <v:path arrowok="t"/>
            </v:shape>
          </v:group>
          <v:group style="position:absolute;left:4308;top:1546;width:77;height:2" coordorigin="4308,1546" coordsize="77,2">
            <v:shape style="position:absolute;left:4308;top:1546;width:77;height:2" coordorigin="4308,1546" coordsize="77,0" path="m4308,1546l4384,1546e" filled="false" stroked="true" strokeweight=".47998pt" strokecolor="#7e7e7e">
              <v:path arrowok="t"/>
            </v:shape>
          </v:group>
          <v:group style="position:absolute;left:4384;top:1546;width:77;height:2" coordorigin="4384,1546" coordsize="77,2">
            <v:shape style="position:absolute;left:4384;top:1546;width:77;height:2" coordorigin="4384,1546" coordsize="77,0" path="m4384,1546l4461,1546e" filled="false" stroked="true" strokeweight=".47998pt" strokecolor="#7e7e7e">
              <v:path arrowok="t"/>
            </v:shape>
          </v:group>
          <v:group style="position:absolute;left:4461;top:1546;width:77;height:2" coordorigin="4461,1546" coordsize="77,2">
            <v:shape style="position:absolute;left:4461;top:1546;width:77;height:2" coordorigin="4461,1546" coordsize="77,0" path="m4461,1546l4538,1546e" filled="false" stroked="true" strokeweight=".47998pt" strokecolor="#7e7e7e">
              <v:path arrowok="t"/>
            </v:shape>
          </v:group>
          <v:group style="position:absolute;left:4538;top:1546;width:77;height:2" coordorigin="4538,1546" coordsize="77,2">
            <v:shape style="position:absolute;left:4538;top:1546;width:77;height:2" coordorigin="4538,1546" coordsize="77,0" path="m4538,1546l4615,1546e" filled="false" stroked="true" strokeweight=".47998pt" strokecolor="#7e7e7e">
              <v:path arrowok="t"/>
            </v:shape>
          </v:group>
          <v:group style="position:absolute;left:4615;top:1546;width:77;height:2" coordorigin="4615,1546" coordsize="77,2">
            <v:shape style="position:absolute;left:4615;top:1546;width:77;height:2" coordorigin="4615,1546" coordsize="77,0" path="m4615,1546l4692,1546e" filled="false" stroked="true" strokeweight=".47998pt" strokecolor="#7e7e7e">
              <v:path arrowok="t"/>
            </v:shape>
          </v:group>
          <v:group style="position:absolute;left:4692;top:1546;width:77;height:2" coordorigin="4692,1546" coordsize="77,2">
            <v:shape style="position:absolute;left:4692;top:1546;width:77;height:2" coordorigin="4692,1546" coordsize="77,0" path="m4692,1546l4768,1546e" filled="false" stroked="true" strokeweight=".47998pt" strokecolor="#7e7e7e">
              <v:path arrowok="t"/>
            </v:shape>
          </v:group>
          <v:group style="position:absolute;left:4768;top:1546;width:77;height:2" coordorigin="4768,1546" coordsize="77,2">
            <v:shape style="position:absolute;left:4768;top:1546;width:77;height:2" coordorigin="4768,1546" coordsize="77,0" path="m4768,1546l4845,1546e" filled="false" stroked="true" strokeweight=".47998pt" strokecolor="#7e7e7e">
              <v:path arrowok="t"/>
            </v:shape>
          </v:group>
          <v:group style="position:absolute;left:4845;top:1546;width:77;height:2" coordorigin="4845,1546" coordsize="77,2">
            <v:shape style="position:absolute;left:4845;top:1546;width:77;height:2" coordorigin="4845,1546" coordsize="77,0" path="m4845,1546l4922,1546e" filled="false" stroked="true" strokeweight=".47998pt" strokecolor="#7e7e7e">
              <v:path arrowok="t"/>
            </v:shape>
          </v:group>
          <v:group style="position:absolute;left:4922;top:1546;width:77;height:2" coordorigin="4922,1546" coordsize="77,2">
            <v:shape style="position:absolute;left:4922;top:1546;width:77;height:2" coordorigin="4922,1546" coordsize="77,0" path="m4922,1546l4999,1546e" filled="false" stroked="true" strokeweight=".47998pt" strokecolor="#7e7e7e">
              <v:path arrowok="t"/>
            </v:shape>
          </v:group>
          <v:group style="position:absolute;left:4999;top:1546;width:77;height:2" coordorigin="4999,1546" coordsize="77,2">
            <v:shape style="position:absolute;left:4999;top:1546;width:77;height:2" coordorigin="4999,1546" coordsize="77,0" path="m4999,1546l5076,1546e" filled="false" stroked="true" strokeweight=".47998pt" strokecolor="#7e7e7e">
              <v:path arrowok="t"/>
            </v:shape>
          </v:group>
          <v:group style="position:absolute;left:5076;top:1546;width:78;height:2" coordorigin="5076,1546" coordsize="78,2">
            <v:shape style="position:absolute;left:5076;top:1546;width:78;height:2" coordorigin="5076,1546" coordsize="78,0" path="m5076,1546l5153,1546e" filled="false" stroked="true" strokeweight=".47998pt" strokecolor="#7e7e7e">
              <v:path arrowok="t"/>
            </v:shape>
          </v:group>
          <v:group style="position:absolute;left:5153;top:1546;width:77;height:2" coordorigin="5153,1546" coordsize="77,2">
            <v:shape style="position:absolute;left:5153;top:1546;width:77;height:2" coordorigin="5153,1546" coordsize="77,0" path="m5153,1546l5230,1546e" filled="false" stroked="true" strokeweight=".47998pt" strokecolor="#7e7e7e">
              <v:path arrowok="t"/>
            </v:shape>
          </v:group>
          <v:group style="position:absolute;left:5230;top:1546;width:77;height:2" coordorigin="5230,1546" coordsize="77,2">
            <v:shape style="position:absolute;left:5230;top:1546;width:77;height:2" coordorigin="5230,1546" coordsize="77,0" path="m5230,1546l5306,1546e" filled="false" stroked="true" strokeweight=".47998pt" strokecolor="#7e7e7e">
              <v:path arrowok="t"/>
            </v:shape>
          </v:group>
          <v:group style="position:absolute;left:5306;top:1546;width:77;height:2" coordorigin="5306,1546" coordsize="77,2">
            <v:shape style="position:absolute;left:5306;top:1546;width:77;height:2" coordorigin="5306,1546" coordsize="77,0" path="m5306,1546l5383,1546e" filled="false" stroked="true" strokeweight=".47998pt" strokecolor="#7e7e7e">
              <v:path arrowok="t"/>
            </v:shape>
          </v:group>
          <v:group style="position:absolute;left:5383;top:1546;width:77;height:2" coordorigin="5383,1546" coordsize="77,2">
            <v:shape style="position:absolute;left:5383;top:1546;width:77;height:2" coordorigin="5383,1546" coordsize="77,0" path="m5383,1546l5460,1546e" filled="false" stroked="true" strokeweight=".47998pt" strokecolor="#7e7e7e">
              <v:path arrowok="t"/>
            </v:shape>
          </v:group>
          <v:group style="position:absolute;left:5460;top:1546;width:77;height:2" coordorigin="5460,1546" coordsize="77,2">
            <v:shape style="position:absolute;left:5460;top:1546;width:77;height:2" coordorigin="5460,1546" coordsize="77,0" path="m5460,1546l5537,1546e" filled="false" stroked="true" strokeweight=".47998pt" strokecolor="#7e7e7e">
              <v:path arrowok="t"/>
            </v:shape>
          </v:group>
          <v:group style="position:absolute;left:5537;top:1546;width:77;height:2" coordorigin="5537,1546" coordsize="77,2">
            <v:shape style="position:absolute;left:5537;top:1546;width:77;height:2" coordorigin="5537,1546" coordsize="77,0" path="m5537,1546l5614,1546e" filled="false" stroked="true" strokeweight=".47998pt" strokecolor="#7e7e7e">
              <v:path arrowok="t"/>
            </v:shape>
          </v:group>
          <v:group style="position:absolute;left:5614;top:1546;width:77;height:2" coordorigin="5614,1546" coordsize="77,2">
            <v:shape style="position:absolute;left:5614;top:1546;width:77;height:2" coordorigin="5614,1546" coordsize="77,0" path="m5614,1546l5690,1546e" filled="false" stroked="true" strokeweight=".47998pt" strokecolor="#7e7e7e">
              <v:path arrowok="t"/>
            </v:shape>
          </v:group>
          <v:group style="position:absolute;left:5690;top:1546;width:77;height:2" coordorigin="5690,1546" coordsize="77,2">
            <v:shape style="position:absolute;left:5690;top:1546;width:77;height:2" coordorigin="5690,1546" coordsize="77,0" path="m5690,1546l5767,1546e" filled="false" stroked="true" strokeweight=".47998pt" strokecolor="#7e7e7e">
              <v:path arrowok="t"/>
            </v:shape>
          </v:group>
          <v:group style="position:absolute;left:5767;top:1546;width:77;height:2" coordorigin="5767,1546" coordsize="77,2">
            <v:shape style="position:absolute;left:5767;top:1546;width:77;height:2" coordorigin="5767,1546" coordsize="77,0" path="m5767,1546l5844,1546e" filled="false" stroked="true" strokeweight=".47998pt" strokecolor="#7e7e7e">
              <v:path arrowok="t"/>
            </v:shape>
          </v:group>
          <v:group style="position:absolute;left:5844;top:1546;width:77;height:2" coordorigin="5844,1546" coordsize="77,2">
            <v:shape style="position:absolute;left:5844;top:1546;width:77;height:2" coordorigin="5844,1546" coordsize="77,0" path="m5844,1546l5921,1546e" filled="false" stroked="true" strokeweight=".47998pt" strokecolor="#7e7e7e">
              <v:path arrowok="t"/>
            </v:shape>
          </v:group>
          <v:group style="position:absolute;left:5921;top:1546;width:77;height:2" coordorigin="5921,1546" coordsize="77,2">
            <v:shape style="position:absolute;left:5921;top:1546;width:77;height:2" coordorigin="5921,1546" coordsize="77,0" path="m5921,1546l5998,1546e" filled="false" stroked="true" strokeweight=".47998pt" strokecolor="#7e7e7e">
              <v:path arrowok="t"/>
            </v:shape>
          </v:group>
          <v:group style="position:absolute;left:5998;top:1546;width:77;height:2" coordorigin="5998,1546" coordsize="77,2">
            <v:shape style="position:absolute;left:5998;top:1546;width:77;height:2" coordorigin="5998,1546" coordsize="77,0" path="m5998,1546l6074,1546e" filled="false" stroked="true" strokeweight=".47998pt" strokecolor="#7e7e7e">
              <v:path arrowok="t"/>
            </v:shape>
          </v:group>
          <v:group style="position:absolute;left:6074;top:1546;width:77;height:2" coordorigin="6074,1546" coordsize="77,2">
            <v:shape style="position:absolute;left:6074;top:1546;width:77;height:2" coordorigin="6074,1546" coordsize="77,0" path="m6074,1546l6151,1546e" filled="false" stroked="true" strokeweight=".47998pt" strokecolor="#7e7e7e">
              <v:path arrowok="t"/>
            </v:shape>
          </v:group>
          <v:group style="position:absolute;left:6151;top:1546;width:77;height:2" coordorigin="6151,1546" coordsize="77,2">
            <v:shape style="position:absolute;left:6151;top:1546;width:77;height:2" coordorigin="6151,1546" coordsize="77,0" path="m6151,1546l6228,1546e" filled="false" stroked="true" strokeweight=".47998pt" strokecolor="#7e7e7e">
              <v:path arrowok="t"/>
            </v:shape>
          </v:group>
          <v:group style="position:absolute;left:6228;top:1546;width:78;height:2" coordorigin="6228,1546" coordsize="78,2">
            <v:shape style="position:absolute;left:6228;top:1546;width:78;height:2" coordorigin="6228,1546" coordsize="78,0" path="m6228,1546l6305,1546e" filled="false" stroked="true" strokeweight=".47998pt" strokecolor="#7e7e7e">
              <v:path arrowok="t"/>
            </v:shape>
          </v:group>
          <v:group style="position:absolute;left:6305;top:1546;width:77;height:2" coordorigin="6305,1546" coordsize="77,2">
            <v:shape style="position:absolute;left:6305;top:1546;width:77;height:2" coordorigin="6305,1546" coordsize="77,0" path="m6305,1546l6382,1546e" filled="false" stroked="true" strokeweight=".47998pt" strokecolor="#7e7e7e">
              <v:path arrowok="t"/>
            </v:shape>
          </v:group>
          <v:group style="position:absolute;left:6382;top:1546;width:77;height:2" coordorigin="6382,1546" coordsize="77,2">
            <v:shape style="position:absolute;left:6382;top:1546;width:77;height:2" coordorigin="6382,1546" coordsize="77,0" path="m6382,1546l6459,1546e" filled="false" stroked="true" strokeweight=".47998pt" strokecolor="#7e7e7e">
              <v:path arrowok="t"/>
            </v:shape>
          </v:group>
          <v:group style="position:absolute;left:6459;top:1546;width:77;height:2" coordorigin="6459,1546" coordsize="77,2">
            <v:shape style="position:absolute;left:6459;top:1546;width:77;height:2" coordorigin="6459,1546" coordsize="77,0" path="m6459,1546l6536,1546e" filled="false" stroked="true" strokeweight=".47998pt" strokecolor="#7e7e7e">
              <v:path arrowok="t"/>
            </v:shape>
          </v:group>
          <v:group style="position:absolute;left:6536;top:1546;width:77;height:2" coordorigin="6536,1546" coordsize="77,2">
            <v:shape style="position:absolute;left:6536;top:1546;width:77;height:2" coordorigin="6536,1546" coordsize="77,0" path="m6536,1546l6612,1546e" filled="false" stroked="true" strokeweight=".47998pt" strokecolor="#7e7e7e">
              <v:path arrowok="t"/>
            </v:shape>
          </v:group>
          <v:group style="position:absolute;left:6612;top:1546;width:77;height:2" coordorigin="6612,1546" coordsize="77,2">
            <v:shape style="position:absolute;left:6612;top:1546;width:77;height:2" coordorigin="6612,1546" coordsize="77,0" path="m6612,1546l6689,1546e" filled="false" stroked="true" strokeweight=".47998pt" strokecolor="#7e7e7e">
              <v:path arrowok="t"/>
            </v:shape>
          </v:group>
          <v:group style="position:absolute;left:6689;top:1546;width:77;height:2" coordorigin="6689,1546" coordsize="77,2">
            <v:shape style="position:absolute;left:6689;top:1546;width:77;height:2" coordorigin="6689,1546" coordsize="77,0" path="m6689,1546l6766,1546e" filled="false" stroked="true" strokeweight=".47998pt" strokecolor="#7e7e7e">
              <v:path arrowok="t"/>
            </v:shape>
          </v:group>
          <v:group style="position:absolute;left:6766;top:1546;width:77;height:2" coordorigin="6766,1546" coordsize="77,2">
            <v:shape style="position:absolute;left:6766;top:1546;width:77;height:2" coordorigin="6766,1546" coordsize="77,0" path="m6766,1546l6843,1546e" filled="false" stroked="true" strokeweight=".47998pt" strokecolor="#7e7e7e">
              <v:path arrowok="t"/>
            </v:shape>
          </v:group>
          <v:group style="position:absolute;left:6843;top:1546;width:77;height:2" coordorigin="6843,1546" coordsize="77,2">
            <v:shape style="position:absolute;left:6843;top:1546;width:77;height:2" coordorigin="6843,1546" coordsize="77,0" path="m6843,1546l6920,1546e" filled="false" stroked="true" strokeweight=".47998pt" strokecolor="#7e7e7e">
              <v:path arrowok="t"/>
            </v:shape>
          </v:group>
          <v:group style="position:absolute;left:6920;top:1546;width:77;height:2" coordorigin="6920,1546" coordsize="77,2">
            <v:shape style="position:absolute;left:6920;top:1546;width:77;height:2" coordorigin="6920,1546" coordsize="77,0" path="m6920,1546l6996,1546e" filled="false" stroked="true" strokeweight=".47998pt" strokecolor="#7e7e7e">
              <v:path arrowok="t"/>
            </v:shape>
          </v:group>
          <v:group style="position:absolute;left:6996;top:1546;width:77;height:2" coordorigin="6996,1546" coordsize="77,2">
            <v:shape style="position:absolute;left:6996;top:1546;width:77;height:2" coordorigin="6996,1546" coordsize="77,0" path="m6996,1546l7073,1546e" filled="false" stroked="true" strokeweight=".47998pt" strokecolor="#7e7e7e">
              <v:path arrowok="t"/>
            </v:shape>
          </v:group>
          <v:group style="position:absolute;left:7073;top:1546;width:77;height:2" coordorigin="7073,1546" coordsize="77,2">
            <v:shape style="position:absolute;left:7073;top:1546;width:77;height:2" coordorigin="7073,1546" coordsize="77,0" path="m7073,1546l7150,1546e" filled="false" stroked="true" strokeweight=".47998pt" strokecolor="#7e7e7e">
              <v:path arrowok="t"/>
            </v:shape>
          </v:group>
          <v:group style="position:absolute;left:7150;top:1546;width:77;height:2" coordorigin="7150,1546" coordsize="77,2">
            <v:shape style="position:absolute;left:7150;top:1546;width:77;height:2" coordorigin="7150,1546" coordsize="77,0" path="m7150,1546l7227,1546e" filled="false" stroked="true" strokeweight=".47998pt" strokecolor="#7e7e7e">
              <v:path arrowok="t"/>
            </v:shape>
          </v:group>
          <v:group style="position:absolute;left:7227;top:1546;width:77;height:2" coordorigin="7227,1546" coordsize="77,2">
            <v:shape style="position:absolute;left:7227;top:1546;width:77;height:2" coordorigin="7227,1546" coordsize="77,0" path="m7227,1546l7304,1546e" filled="false" stroked="true" strokeweight=".47998pt" strokecolor="#7e7e7e">
              <v:path arrowok="t"/>
            </v:shape>
          </v:group>
          <v:group style="position:absolute;left:7304;top:1546;width:78;height:2" coordorigin="7304,1546" coordsize="78,2">
            <v:shape style="position:absolute;left:7304;top:1546;width:78;height:2" coordorigin="7304,1546" coordsize="78,0" path="m7304,1546l7381,1546e" filled="false" stroked="true" strokeweight=".47998pt" strokecolor="#7e7e7e">
              <v:path arrowok="t"/>
            </v:shape>
          </v:group>
          <v:group style="position:absolute;left:7381;top:1546;width:77;height:2" coordorigin="7381,1546" coordsize="77,2">
            <v:shape style="position:absolute;left:7381;top:1546;width:77;height:2" coordorigin="7381,1546" coordsize="77,0" path="m7381,1546l7458,1546e" filled="false" stroked="true" strokeweight=".47998pt" strokecolor="#7e7e7e">
              <v:path arrowok="t"/>
            </v:shape>
          </v:group>
          <v:group style="position:absolute;left:7458;top:1546;width:77;height:2" coordorigin="7458,1546" coordsize="77,2">
            <v:shape style="position:absolute;left:7458;top:1546;width:77;height:2" coordorigin="7458,1546" coordsize="77,0" path="m7458,1546l7535,1546e" filled="false" stroked="true" strokeweight=".47998pt" strokecolor="#7e7e7e">
              <v:path arrowok="t"/>
            </v:shape>
          </v:group>
          <v:group style="position:absolute;left:7535;top:1546;width:77;height:2" coordorigin="7535,1546" coordsize="77,2">
            <v:shape style="position:absolute;left:7535;top:1546;width:77;height:2" coordorigin="7535,1546" coordsize="77,0" path="m7535,1546l7611,1546e" filled="false" stroked="true" strokeweight=".47998pt" strokecolor="#7e7e7e">
              <v:path arrowok="t"/>
            </v:shape>
          </v:group>
          <v:group style="position:absolute;left:7611;top:1546;width:77;height:2" coordorigin="7611,1546" coordsize="77,2">
            <v:shape style="position:absolute;left:7611;top:1546;width:77;height:2" coordorigin="7611,1546" coordsize="77,0" path="m7611,1546l7688,1546e" filled="false" stroked="true" strokeweight=".47998pt" strokecolor="#7e7e7e">
              <v:path arrowok="t"/>
            </v:shape>
          </v:group>
          <v:group style="position:absolute;left:7688;top:1546;width:77;height:2" coordorigin="7688,1546" coordsize="77,2">
            <v:shape style="position:absolute;left:7688;top:1546;width:77;height:2" coordorigin="7688,1546" coordsize="77,0" path="m7688,1546l7765,1546e" filled="false" stroked="true" strokeweight=".47998pt" strokecolor="#7e7e7e">
              <v:path arrowok="t"/>
            </v:shape>
          </v:group>
          <v:group style="position:absolute;left:7765;top:1546;width:77;height:2" coordorigin="7765,1546" coordsize="77,2">
            <v:shape style="position:absolute;left:7765;top:1546;width:77;height:2" coordorigin="7765,1546" coordsize="77,0" path="m7765,1546l7842,1546e" filled="false" stroked="true" strokeweight=".47998pt" strokecolor="#7e7e7e">
              <v:path arrowok="t"/>
            </v:shape>
          </v:group>
          <v:group style="position:absolute;left:7842;top:1546;width:77;height:2" coordorigin="7842,1546" coordsize="77,2">
            <v:shape style="position:absolute;left:7842;top:1546;width:77;height:2" coordorigin="7842,1546" coordsize="77,0" path="m7842,1546l7919,1546e" filled="false" stroked="true" strokeweight=".47998pt" strokecolor="#7e7e7e">
              <v:path arrowok="t"/>
            </v:shape>
          </v:group>
          <v:group style="position:absolute;left:7919;top:1546;width:77;height:2" coordorigin="7919,1546" coordsize="77,2">
            <v:shape style="position:absolute;left:7919;top:1546;width:77;height:2" coordorigin="7919,1546" coordsize="77,0" path="m7919,1546l7995,1546e" filled="false" stroked="true" strokeweight=".47998pt" strokecolor="#7e7e7e">
              <v:path arrowok="t"/>
            </v:shape>
          </v:group>
          <v:group style="position:absolute;left:7995;top:1546;width:77;height:2" coordorigin="7995,1546" coordsize="77,2">
            <v:shape style="position:absolute;left:7995;top:1546;width:77;height:2" coordorigin="7995,1546" coordsize="77,0" path="m7995,1546l8072,1546e" filled="false" stroked="true" strokeweight=".47998pt" strokecolor="#7e7e7e">
              <v:path arrowok="t"/>
            </v:shape>
          </v:group>
          <v:group style="position:absolute;left:8072;top:1546;width:77;height:2" coordorigin="8072,1546" coordsize="77,2">
            <v:shape style="position:absolute;left:8072;top:1546;width:77;height:2" coordorigin="8072,1546" coordsize="77,0" path="m8072,1546l8149,1546e" filled="false" stroked="true" strokeweight=".47998pt" strokecolor="#7e7e7e">
              <v:path arrowok="t"/>
            </v:shape>
          </v:group>
          <v:group style="position:absolute;left:8149;top:1546;width:77;height:2" coordorigin="8149,1546" coordsize="77,2">
            <v:shape style="position:absolute;left:8149;top:1546;width:77;height:2" coordorigin="8149,1546" coordsize="77,0" path="m8149,1546l8226,1546e" filled="false" stroked="true" strokeweight=".47998pt" strokecolor="#7e7e7e">
              <v:path arrowok="t"/>
            </v:shape>
          </v:group>
          <v:group style="position:absolute;left:8226;top:1546;width:77;height:2" coordorigin="8226,1546" coordsize="77,2">
            <v:shape style="position:absolute;left:8226;top:1546;width:77;height:2" coordorigin="8226,1546" coordsize="77,0" path="m8226,1546l8303,1546e" filled="false" stroked="true" strokeweight=".47998pt" strokecolor="#7e7e7e">
              <v:path arrowok="t"/>
            </v:shape>
          </v:group>
          <v:group style="position:absolute;left:8303;top:1546;width:77;height:2" coordorigin="8303,1546" coordsize="77,2">
            <v:shape style="position:absolute;left:8303;top:1546;width:77;height:2" coordorigin="8303,1546" coordsize="77,0" path="m8303,1546l8379,1546e" filled="false" stroked="true" strokeweight=".47998pt" strokecolor="#7e7e7e">
              <v:path arrowok="t"/>
            </v:shape>
          </v:group>
          <v:group style="position:absolute;left:8379;top:1546;width:77;height:2" coordorigin="8379,1546" coordsize="77,2">
            <v:shape style="position:absolute;left:8379;top:1546;width:77;height:2" coordorigin="8379,1546" coordsize="77,0" path="m8379,1546l8456,1546e" filled="false" stroked="true" strokeweight=".47998pt" strokecolor="#7e7e7e">
              <v:path arrowok="t"/>
            </v:shape>
          </v:group>
          <v:group style="position:absolute;left:8456;top:1546;width:78;height:2" coordorigin="8456,1546" coordsize="78,2">
            <v:shape style="position:absolute;left:8456;top:1546;width:78;height:2" coordorigin="8456,1546" coordsize="78,0" path="m8456,1546l8533,1546e" filled="false" stroked="true" strokeweight=".47998pt" strokecolor="#7e7e7e">
              <v:path arrowok="t"/>
            </v:shape>
          </v:group>
          <v:group style="position:absolute;left:8533;top:1546;width:77;height:2" coordorigin="8533,1546" coordsize="77,2">
            <v:shape style="position:absolute;left:8533;top:1546;width:77;height:2" coordorigin="8533,1546" coordsize="77,0" path="m8533,1546l8610,1546e" filled="false" stroked="true" strokeweight=".47998pt" strokecolor="#7e7e7e">
              <v:path arrowok="t"/>
            </v:shape>
          </v:group>
          <v:group style="position:absolute;left:8610;top:1546;width:77;height:2" coordorigin="8610,1546" coordsize="77,2">
            <v:shape style="position:absolute;left:8610;top:1546;width:77;height:2" coordorigin="8610,1546" coordsize="77,0" path="m8610,1546l8687,1546e" filled="false" stroked="true" strokeweight=".47998pt" strokecolor="#7e7e7e">
              <v:path arrowok="t"/>
            </v:shape>
          </v:group>
          <v:group style="position:absolute;left:8687;top:1546;width:77;height:2" coordorigin="8687,1546" coordsize="77,2">
            <v:shape style="position:absolute;left:8687;top:1546;width:77;height:2" coordorigin="8687,1546" coordsize="77,0" path="m8687,1546l8764,1546e" filled="false" stroked="true" strokeweight=".47998pt" strokecolor="#7e7e7e">
              <v:path arrowok="t"/>
            </v:shape>
          </v:group>
          <v:group style="position:absolute;left:8764;top:1546;width:77;height:2" coordorigin="8764,1546" coordsize="77,2">
            <v:shape style="position:absolute;left:8764;top:1546;width:77;height:2" coordorigin="8764,1546" coordsize="77,0" path="m8764,1546l8841,1546e" filled="false" stroked="true" strokeweight=".47998pt" strokecolor="#7e7e7e">
              <v:path arrowok="t"/>
            </v:shape>
          </v:group>
          <v:group style="position:absolute;left:8841;top:1546;width:77;height:2" coordorigin="8841,1546" coordsize="77,2">
            <v:shape style="position:absolute;left:8841;top:1546;width:77;height:2" coordorigin="8841,1546" coordsize="77,0" path="m8841,1546l8917,1546e" filled="false" stroked="true" strokeweight=".47998pt" strokecolor="#7e7e7e">
              <v:path arrowok="t"/>
            </v:shape>
          </v:group>
          <v:group style="position:absolute;left:8917;top:1546;width:77;height:2" coordorigin="8917,1546" coordsize="77,2">
            <v:shape style="position:absolute;left:8917;top:1546;width:77;height:2" coordorigin="8917,1546" coordsize="77,0" path="m8917,1546l8994,1546e" filled="false" stroked="true" strokeweight=".47998pt" strokecolor="#7e7e7e">
              <v:path arrowok="t"/>
            </v:shape>
          </v:group>
          <v:group style="position:absolute;left:8994;top:1546;width:77;height:2" coordorigin="8994,1546" coordsize="77,2">
            <v:shape style="position:absolute;left:8994;top:1546;width:77;height:2" coordorigin="8994,1546" coordsize="77,0" path="m8994,1546l9071,1546e" filled="false" stroked="true" strokeweight=".47998pt" strokecolor="#7e7e7e">
              <v:path arrowok="t"/>
            </v:shape>
          </v:group>
          <v:group style="position:absolute;left:9071;top:1546;width:77;height:2" coordorigin="9071,1546" coordsize="77,2">
            <v:shape style="position:absolute;left:9071;top:1546;width:77;height:2" coordorigin="9071,1546" coordsize="77,0" path="m9071,1546l9148,1546e" filled="false" stroked="true" strokeweight=".47998pt" strokecolor="#7e7e7e">
              <v:path arrowok="t"/>
            </v:shape>
          </v:group>
          <v:group style="position:absolute;left:9148;top:1546;width:77;height:2" coordorigin="9148,1546" coordsize="77,2">
            <v:shape style="position:absolute;left:9148;top:1546;width:77;height:2" coordorigin="9148,1546" coordsize="77,0" path="m9148,1546l9225,1546e" filled="false" stroked="true" strokeweight=".47998pt" strokecolor="#7e7e7e">
              <v:path arrowok="t"/>
            </v:shape>
          </v:group>
          <v:group style="position:absolute;left:9225;top:1546;width:77;height:2" coordorigin="9225,1546" coordsize="77,2">
            <v:shape style="position:absolute;left:9225;top:1546;width:77;height:2" coordorigin="9225,1546" coordsize="77,0" path="m9225,1546l9301,1546e" filled="false" stroked="true" strokeweight=".47998pt" strokecolor="#7e7e7e">
              <v:path arrowok="t"/>
            </v:shape>
          </v:group>
          <v:group style="position:absolute;left:9301;top:1546;width:77;height:2" coordorigin="9301,1546" coordsize="77,2">
            <v:shape style="position:absolute;left:9301;top:1546;width:77;height:2" coordorigin="9301,1546" coordsize="77,0" path="m9301,1546l9378,1546e" filled="false" stroked="true" strokeweight=".47998pt" strokecolor="#7e7e7e">
              <v:path arrowok="t"/>
            </v:shape>
          </v:group>
          <v:group style="position:absolute;left:9378;top:1546;width:77;height:2" coordorigin="9378,1546" coordsize="77,2">
            <v:shape style="position:absolute;left:9378;top:1546;width:77;height:2" coordorigin="9378,1546" coordsize="77,0" path="m9378,1546l9455,1546e" filled="false" stroked="true" strokeweight=".47998pt" strokecolor="#7e7e7e">
              <v:path arrowok="t"/>
            </v:shape>
          </v:group>
          <v:group style="position:absolute;left:9455;top:1546;width:77;height:2" coordorigin="9455,1546" coordsize="77,2">
            <v:shape style="position:absolute;left:9455;top:1546;width:77;height:2" coordorigin="9455,1546" coordsize="77,0" path="m9455,1546l9532,1546e" filled="false" stroked="true" strokeweight=".47998pt" strokecolor="#7e7e7e">
              <v:path arrowok="t"/>
            </v:shape>
          </v:group>
          <v:group style="position:absolute;left:9532;top:1546;width:77;height:2" coordorigin="9532,1546" coordsize="77,2">
            <v:shape style="position:absolute;left:9532;top:1546;width:77;height:2" coordorigin="9532,1546" coordsize="77,0" path="m9532,1546l9609,1546e" filled="false" stroked="true" strokeweight=".47998pt" strokecolor="#7e7e7e">
              <v:path arrowok="t"/>
            </v:shape>
          </v:group>
          <v:group style="position:absolute;left:9609;top:1546;width:78;height:2" coordorigin="9609,1546" coordsize="78,2">
            <v:shape style="position:absolute;left:9609;top:1546;width:78;height:2" coordorigin="9609,1546" coordsize="78,0" path="m9609,1546l9686,1546e" filled="false" stroked="true" strokeweight=".47998pt" strokecolor="#7e7e7e">
              <v:path arrowok="t"/>
            </v:shape>
          </v:group>
          <v:group style="position:absolute;left:9686;top:1546;width:77;height:2" coordorigin="9686,1546" coordsize="77,2">
            <v:shape style="position:absolute;left:9686;top:1546;width:77;height:2" coordorigin="9686,1546" coordsize="77,0" path="m9686,1546l9763,1546e" filled="false" stroked="true" strokeweight=".47998pt" strokecolor="#7e7e7e">
              <v:path arrowok="t"/>
            </v:shape>
          </v:group>
          <v:group style="position:absolute;left:9763;top:1546;width:77;height:2" coordorigin="9763,1546" coordsize="77,2">
            <v:shape style="position:absolute;left:9763;top:1546;width:77;height:2" coordorigin="9763,1546" coordsize="77,0" path="m9763,1546l9840,1546e" filled="false" stroked="true" strokeweight=".47998pt" strokecolor="#7e7e7e">
              <v:path arrowok="t"/>
            </v:shape>
          </v:group>
          <v:group style="position:absolute;left:9840;top:1546;width:77;height:2" coordorigin="9840,1546" coordsize="77,2">
            <v:shape style="position:absolute;left:9840;top:1546;width:77;height:2" coordorigin="9840,1546" coordsize="77,0" path="m9840,1546l9916,1546e" filled="false" stroked="true" strokeweight=".47998pt" strokecolor="#7e7e7e">
              <v:path arrowok="t"/>
            </v:shape>
          </v:group>
          <v:group style="position:absolute;left:9916;top:1546;width:77;height:2" coordorigin="9916,1546" coordsize="77,2">
            <v:shape style="position:absolute;left:9916;top:1546;width:77;height:2" coordorigin="9916,1546" coordsize="77,0" path="m9916,1546l9993,1546e" filled="false" stroked="true" strokeweight=".47998pt" strokecolor="#7e7e7e">
              <v:path arrowok="t"/>
            </v:shape>
          </v:group>
          <v:group style="position:absolute;left:9993;top:1546;width:77;height:2" coordorigin="9993,1546" coordsize="77,2">
            <v:shape style="position:absolute;left:9993;top:1546;width:77;height:2" coordorigin="9993,1546" coordsize="77,0" path="m9993,1546l10070,1546e" filled="false" stroked="true" strokeweight=".47998pt" strokecolor="#7e7e7e">
              <v:path arrowok="t"/>
            </v:shape>
          </v:group>
          <v:group style="position:absolute;left:10070;top:1546;width:77;height:2" coordorigin="10070,1546" coordsize="77,2">
            <v:shape style="position:absolute;left:10070;top:1546;width:77;height:2" coordorigin="10070,1546" coordsize="77,0" path="m10070,1546l10147,1546e" filled="false" stroked="true" strokeweight=".47998pt" strokecolor="#7e7e7e">
              <v:path arrowok="t"/>
            </v:shape>
          </v:group>
          <v:group style="position:absolute;left:10147;top:1546;width:77;height:2" coordorigin="10147,1546" coordsize="77,2">
            <v:shape style="position:absolute;left:10147;top:1546;width:77;height:2" coordorigin="10147,1546" coordsize="77,0" path="m10147,1546l10224,1546e" filled="false" stroked="true" strokeweight=".47998pt" strokecolor="#7e7e7e">
              <v:path arrowok="t"/>
            </v:shape>
          </v:group>
          <v:group style="position:absolute;left:10224;top:1546;width:77;height:2" coordorigin="10224,1546" coordsize="77,2">
            <v:shape style="position:absolute;left:10224;top:1546;width:77;height:2" coordorigin="10224,1546" coordsize="77,0" path="m10224,1546l10300,1546e" filled="false" stroked="true" strokeweight=".47998pt" strokecolor="#7e7e7e">
              <v:path arrowok="t"/>
            </v:shape>
          </v:group>
          <v:group style="position:absolute;left:10300;top:1546;width:77;height:2" coordorigin="10300,1546" coordsize="77,2">
            <v:shape style="position:absolute;left:10300;top:1546;width:77;height:2" coordorigin="10300,1546" coordsize="77,0" path="m10300,1546l10377,1546e" filled="false" stroked="true" strokeweight=".47998pt" strokecolor="#7e7e7e">
              <v:path arrowok="t"/>
            </v:shape>
          </v:group>
          <v:group style="position:absolute;left:10377;top:1546;width:77;height:2" coordorigin="10377,1546" coordsize="77,2">
            <v:shape style="position:absolute;left:10377;top:1546;width:77;height:2" coordorigin="10377,1546" coordsize="77,0" path="m10377,1546l10454,1546e" filled="false" stroked="true" strokeweight=".47998pt" strokecolor="#7e7e7e">
              <v:path arrowok="t"/>
            </v:shape>
          </v:group>
          <v:group style="position:absolute;left:10454;top:1546;width:68;height:2" coordorigin="10454,1546" coordsize="68,2">
            <v:shape style="position:absolute;left:10454;top:1546;width:68;height:2" coordorigin="10454,1546" coordsize="68,0" path="m10454,1546l10521,1546e" filled="false" stroked="true" strokeweight=".47998pt" strokecolor="#7e7e7e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2.830002pt;margin-top:30.906591pt;width:249.4pt;height:15.95pt;mso-position-horizontal-relative:page;mso-position-vertical-relative:page;z-index:-18856" type="#_x0000_t202" filled="false" stroked="false">
          <v:textbox inset="0,0,0,0">
            <w:txbxContent>
              <w:p>
                <w:pPr>
                  <w:spacing w:line="316" w:lineRule="exact" w:before="0"/>
                  <w:ind w:left="20" w:right="0" w:firstLine="0"/>
                  <w:jc w:val="left"/>
                  <w:rPr>
                    <w:rFonts w:ascii="Segoe UI" w:hAnsi="Segoe UI" w:cs="Segoe UI" w:eastAsia="Segoe UI" w:hint="default"/>
                    <w:sz w:val="28"/>
                    <w:szCs w:val="28"/>
                  </w:rPr>
                </w:pPr>
                <w:r>
                  <w:rPr>
                    <w:rFonts w:ascii="Segoe UI" w:hAnsi="Segoe UI"/>
                    <w:b/>
                    <w:color w:val="7E7E7E"/>
                    <w:sz w:val="28"/>
                  </w:rPr>
                  <w:t>Boletín Club Rotario de Villa de</w:t>
                </w:r>
                <w:r>
                  <w:rPr>
                    <w:rFonts w:ascii="Segoe UI" w:hAnsi="Segoe UI"/>
                    <w:b/>
                    <w:color w:val="7E7E7E"/>
                    <w:spacing w:val="-16"/>
                    <w:sz w:val="28"/>
                  </w:rPr>
                  <w:t> </w:t>
                </w:r>
                <w:r>
                  <w:rPr>
                    <w:rFonts w:ascii="Segoe UI" w:hAnsi="Segoe UI"/>
                    <w:b/>
                    <w:color w:val="7E7E7E"/>
                    <w:sz w:val="28"/>
                  </w:rPr>
                  <w:t>Leyva</w:t>
                </w:r>
                <w:r>
                  <w:rPr>
                    <w:rFonts w:ascii="Segoe UI" w:hAnsi="Segoe UI"/>
                    <w:sz w:val="2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823997pt;margin-top:30.666592pt;width:249.4pt;height:15.95pt;mso-position-horizontal-relative:page;mso-position-vertical-relative:page;z-index:-18832" type="#_x0000_t202" filled="false" stroked="false">
          <v:textbox inset="0,0,0,0">
            <w:txbxContent>
              <w:p>
                <w:pPr>
                  <w:spacing w:line="316" w:lineRule="exact" w:before="0"/>
                  <w:ind w:left="20" w:right="0" w:firstLine="0"/>
                  <w:jc w:val="left"/>
                  <w:rPr>
                    <w:rFonts w:ascii="Segoe UI" w:hAnsi="Segoe UI" w:cs="Segoe UI" w:eastAsia="Segoe UI" w:hint="default"/>
                    <w:sz w:val="28"/>
                    <w:szCs w:val="28"/>
                  </w:rPr>
                </w:pPr>
                <w:r>
                  <w:rPr>
                    <w:rFonts w:ascii="Segoe UI" w:hAnsi="Segoe UI"/>
                    <w:b/>
                    <w:sz w:val="28"/>
                  </w:rPr>
                  <w:t>Boletín Club Rotario de Villa de</w:t>
                </w:r>
                <w:r>
                  <w:rPr>
                    <w:rFonts w:ascii="Segoe UI" w:hAnsi="Segoe UI"/>
                    <w:b/>
                    <w:spacing w:val="-16"/>
                    <w:sz w:val="28"/>
                  </w:rPr>
                  <w:t> </w:t>
                </w:r>
                <w:r>
                  <w:rPr>
                    <w:rFonts w:ascii="Segoe UI" w:hAnsi="Segoe UI"/>
                    <w:b/>
                    <w:sz w:val="28"/>
                  </w:rPr>
                  <w:t>Leyva</w:t>
                </w:r>
                <w:r>
                  <w:rPr>
                    <w:rFonts w:ascii="Segoe UI" w:hAnsi="Segoe UI"/>
                    <w:sz w:val="28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6"/>
    </w:pPr>
    <w:rPr>
      <w:rFonts w:ascii="Segoe UI" w:hAnsi="Segoe UI" w:eastAsia="Segoe UI"/>
      <w:sz w:val="20"/>
      <w:szCs w:val="20"/>
    </w:rPr>
  </w:style>
  <w:style w:styleId="Heading1" w:type="paragraph">
    <w:name w:val="Heading 1"/>
    <w:basedOn w:val="Normal"/>
    <w:uiPriority w:val="1"/>
    <w:qFormat/>
    <w:pPr>
      <w:ind w:left="136"/>
      <w:outlineLvl w:val="1"/>
    </w:pPr>
    <w:rPr>
      <w:rFonts w:ascii="Segoe UI" w:hAnsi="Segoe UI" w:eastAsia="Segoe UI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Claudia Londoño</dc:creator>
  <dc:subject>Medio de Comunicación del         Club Rotario de Villa de Leyva, Boyacá, Colombia</dc:subject>
  <dc:title>Boletín Club Rotario de Villa de Leyva</dc:title>
  <dcterms:created xsi:type="dcterms:W3CDTF">2015-05-10T17:53:18Z</dcterms:created>
  <dcterms:modified xsi:type="dcterms:W3CDTF">2015-05-10T17:53:18Z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2015-05-10T00:00:00Z</vt:filetime>
  </property>
</Properties>
</file>